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81C83" w14:textId="168648F7" w:rsidR="00C6554A" w:rsidRPr="008B5277" w:rsidRDefault="00C6554A" w:rsidP="00C6554A">
      <w:pPr>
        <w:pStyle w:val="Photo"/>
      </w:pPr>
      <w:bookmarkStart w:id="0" w:name="_Toc321147149"/>
      <w:bookmarkStart w:id="1" w:name="_Toc318188227"/>
      <w:bookmarkStart w:id="2" w:name="_Toc318188327"/>
      <w:bookmarkStart w:id="3" w:name="_Toc318189312"/>
      <w:bookmarkStart w:id="4" w:name="_Toc321147011"/>
    </w:p>
    <w:bookmarkEnd w:id="0"/>
    <w:bookmarkEnd w:id="1"/>
    <w:bookmarkEnd w:id="2"/>
    <w:bookmarkEnd w:id="3"/>
    <w:bookmarkEnd w:id="4"/>
    <w:p w14:paraId="0207FA62" w14:textId="568E300F" w:rsidR="00286778" w:rsidRDefault="00286778" w:rsidP="00286778">
      <w:pPr>
        <w:pStyle w:val="NormalWeb"/>
      </w:pPr>
    </w:p>
    <w:p w14:paraId="375D8843" w14:textId="165DBF3E" w:rsidR="00286778" w:rsidRDefault="00286778" w:rsidP="00286778">
      <w:pPr>
        <w:pStyle w:val="Title"/>
        <w:jc w:val="left"/>
      </w:pPr>
    </w:p>
    <w:p w14:paraId="068D9F7E" w14:textId="5F233992" w:rsidR="00E543D0" w:rsidRDefault="00E543D0" w:rsidP="00C6554A">
      <w:pPr>
        <w:pStyle w:val="Title"/>
      </w:pPr>
    </w:p>
    <w:p w14:paraId="022C4C0A" w14:textId="38A9E221" w:rsidR="00E543D0" w:rsidRDefault="00286778" w:rsidP="00C6554A">
      <w:pPr>
        <w:pStyle w:val="Title"/>
      </w:pPr>
      <w:r>
        <w:rPr>
          <w:noProof/>
          <w:lang w:val="en-GB" w:eastAsia="en-GB"/>
        </w:rPr>
        <w:drawing>
          <wp:anchor distT="0" distB="0" distL="114300" distR="114300" simplePos="0" relativeHeight="251658240" behindDoc="0" locked="0" layoutInCell="1" allowOverlap="1" wp14:anchorId="047649DE" wp14:editId="6854E0E1">
            <wp:simplePos x="0" y="0"/>
            <wp:positionH relativeFrom="margin">
              <wp:align>center</wp:align>
            </wp:positionH>
            <wp:positionV relativeFrom="paragraph">
              <wp:posOffset>25254</wp:posOffset>
            </wp:positionV>
            <wp:extent cx="3178810" cy="1066800"/>
            <wp:effectExtent l="0" t="0" r="2540" b="0"/>
            <wp:wrapSquare wrapText="bothSides"/>
            <wp:docPr id="30919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88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DD600" w14:textId="77777777" w:rsidR="00E543D0" w:rsidRPr="00325E9B" w:rsidRDefault="00E543D0" w:rsidP="00325E9B">
      <w:pPr>
        <w:rPr>
          <w:b/>
          <w:strike/>
          <w:sz w:val="20"/>
          <w:u w:val="single"/>
        </w:rPr>
      </w:pPr>
    </w:p>
    <w:p w14:paraId="28B7AAF3" w14:textId="77777777" w:rsidR="00E543D0" w:rsidRDefault="00E543D0" w:rsidP="00C6554A">
      <w:pPr>
        <w:pStyle w:val="Title"/>
      </w:pPr>
    </w:p>
    <w:p w14:paraId="45572DD7" w14:textId="142867DF" w:rsidR="00C6554A" w:rsidRPr="0055287D" w:rsidRDefault="0055287D" w:rsidP="00286778">
      <w:pPr>
        <w:pStyle w:val="Subtitle"/>
        <w:rPr>
          <w:color w:val="003E75" w:themeColor="background2" w:themeShade="40"/>
        </w:rPr>
      </w:pPr>
      <w:r w:rsidRPr="0055287D">
        <w:rPr>
          <w:color w:val="003E75" w:themeColor="background2" w:themeShade="40"/>
        </w:rPr>
        <w:t>Scheme of delegation</w:t>
      </w:r>
    </w:p>
    <w:p w14:paraId="6D2581EB" w14:textId="0C507F17" w:rsidR="0055287D" w:rsidRPr="0055287D" w:rsidRDefault="0055287D" w:rsidP="00286778">
      <w:pPr>
        <w:pStyle w:val="Subtitle"/>
        <w:rPr>
          <w:color w:val="003E75" w:themeColor="background2" w:themeShade="40"/>
        </w:rPr>
      </w:pPr>
      <w:r w:rsidRPr="0055287D">
        <w:rPr>
          <w:color w:val="003E75" w:themeColor="background2" w:themeShade="40"/>
        </w:rPr>
        <w:t>May 2024</w:t>
      </w:r>
    </w:p>
    <w:p w14:paraId="3DFA8491" w14:textId="77777777" w:rsidR="0055287D" w:rsidRPr="0055287D" w:rsidRDefault="0055287D" w:rsidP="00325E9B">
      <w:pPr>
        <w:pStyle w:val="ContactInfo"/>
        <w:rPr>
          <w:color w:val="003E75" w:themeColor="background2" w:themeShade="40"/>
        </w:rPr>
      </w:pPr>
      <w:r w:rsidRPr="0055287D">
        <w:rPr>
          <w:color w:val="003E75" w:themeColor="background2" w:themeShade="40"/>
        </w:rPr>
        <w:t>Leadership and Governance Structures</w:t>
      </w:r>
    </w:p>
    <w:p w14:paraId="2FBD196C" w14:textId="77777777" w:rsidR="0055287D" w:rsidRPr="0055287D" w:rsidRDefault="0055287D" w:rsidP="00C75E71">
      <w:pPr>
        <w:pStyle w:val="ContactInfo"/>
        <w:rPr>
          <w:color w:val="003E75" w:themeColor="background2" w:themeShade="40"/>
        </w:rPr>
      </w:pPr>
    </w:p>
    <w:p w14:paraId="71FD0EA4" w14:textId="6EF92C6C" w:rsidR="0055287D" w:rsidRPr="00325E9B" w:rsidRDefault="0055287D" w:rsidP="00325E9B">
      <w:pPr>
        <w:pStyle w:val="ContactInfo"/>
        <w:rPr>
          <w:color w:val="003E75" w:themeColor="background2" w:themeShade="40"/>
        </w:rPr>
      </w:pPr>
      <w:r w:rsidRPr="0055287D">
        <w:rPr>
          <w:color w:val="003E75" w:themeColor="background2" w:themeShade="40"/>
        </w:rPr>
        <w:t>Scheme of Delegation Matri</w:t>
      </w:r>
      <w:r w:rsidR="00325E9B">
        <w:rPr>
          <w:color w:val="003E75" w:themeColor="background2" w:themeShade="40"/>
        </w:rPr>
        <w:t>x</w:t>
      </w:r>
    </w:p>
    <w:p w14:paraId="4F981B9D" w14:textId="77777777" w:rsidR="0055287D" w:rsidRDefault="0055287D" w:rsidP="00C75E71">
      <w:pPr>
        <w:pStyle w:val="ContactInfo"/>
        <w:rPr>
          <w:color w:val="425EA9" w:themeColor="accent5" w:themeShade="BF"/>
        </w:rPr>
      </w:pPr>
    </w:p>
    <w:p w14:paraId="4DE3C0B5" w14:textId="77777777" w:rsidR="0055287D" w:rsidRDefault="0055287D" w:rsidP="00325E9B">
      <w:pPr>
        <w:pStyle w:val="ContactInfo"/>
        <w:jc w:val="left"/>
        <w:rPr>
          <w:color w:val="425EA9" w:themeColor="accent5" w:themeShade="BF"/>
        </w:rPr>
      </w:pPr>
    </w:p>
    <w:p w14:paraId="39A56A2C" w14:textId="77777777" w:rsidR="005411A5" w:rsidRDefault="0055287D" w:rsidP="00325E9B">
      <w:pPr>
        <w:pStyle w:val="ContactInfo"/>
        <w:jc w:val="left"/>
        <w:rPr>
          <w:color w:val="003E75" w:themeColor="background2" w:themeShade="40"/>
        </w:rPr>
      </w:pPr>
      <w:r w:rsidRPr="0055287D">
        <w:rPr>
          <w:color w:val="003E75" w:themeColor="background2" w:themeShade="40"/>
        </w:rPr>
        <w:t xml:space="preserve">As a Multi Academy Trust (MAT), the Trust Board of </w:t>
      </w:r>
      <w:r w:rsidR="005411A5">
        <w:rPr>
          <w:color w:val="003E75" w:themeColor="background2" w:themeShade="40"/>
        </w:rPr>
        <w:t xml:space="preserve">Four Rivers Family of Schools </w:t>
      </w:r>
      <w:r w:rsidRPr="0055287D">
        <w:rPr>
          <w:color w:val="003E75" w:themeColor="background2" w:themeShade="40"/>
        </w:rPr>
        <w:t xml:space="preserve">is accountable, in law, for all major decisions concerning the academies and subsidiary companies. </w:t>
      </w:r>
    </w:p>
    <w:p w14:paraId="5C4977B4" w14:textId="77777777" w:rsidR="00325E9B" w:rsidRDefault="0055287D" w:rsidP="00325E9B">
      <w:pPr>
        <w:pStyle w:val="ContactInfo"/>
        <w:jc w:val="left"/>
        <w:rPr>
          <w:color w:val="003E75" w:themeColor="background2" w:themeShade="40"/>
        </w:rPr>
      </w:pPr>
      <w:r w:rsidRPr="0055287D">
        <w:rPr>
          <w:color w:val="003E75" w:themeColor="background2" w:themeShade="40"/>
        </w:rPr>
        <w:t>The Trust Board is not required to carry out all the Trust’s governance functions and many can, and should, be delegated to the CEO &amp; Executive Team, the Trust Board’s Committees</w:t>
      </w:r>
      <w:r w:rsidR="00325E9B">
        <w:rPr>
          <w:color w:val="003E75" w:themeColor="background2" w:themeShade="40"/>
        </w:rPr>
        <w:t xml:space="preserve"> </w:t>
      </w:r>
      <w:r w:rsidRPr="0055287D">
        <w:rPr>
          <w:color w:val="003E75" w:themeColor="background2" w:themeShade="40"/>
        </w:rPr>
        <w:t xml:space="preserve">and the Academy Committees. The decision to delegate a function is made by the Trust Board. Without such delegation, the individual or Committee has no power to act. </w:t>
      </w:r>
    </w:p>
    <w:p w14:paraId="6DCB232D" w14:textId="77777777" w:rsidR="00325E9B" w:rsidRDefault="0055287D" w:rsidP="00325E9B">
      <w:pPr>
        <w:pStyle w:val="ContactInfo"/>
        <w:jc w:val="left"/>
        <w:rPr>
          <w:color w:val="003E75" w:themeColor="background2" w:themeShade="40"/>
        </w:rPr>
      </w:pPr>
      <w:r w:rsidRPr="0055287D">
        <w:rPr>
          <w:color w:val="003E75" w:themeColor="background2" w:themeShade="40"/>
        </w:rPr>
        <w:t>The Scheme of Delegation (</w:t>
      </w:r>
      <w:proofErr w:type="spellStart"/>
      <w:r w:rsidRPr="0055287D">
        <w:rPr>
          <w:color w:val="003E75" w:themeColor="background2" w:themeShade="40"/>
        </w:rPr>
        <w:t>SoD</w:t>
      </w:r>
      <w:proofErr w:type="spellEnd"/>
      <w:r w:rsidRPr="0055287D">
        <w:rPr>
          <w:color w:val="003E75" w:themeColor="background2" w:themeShade="40"/>
        </w:rPr>
        <w:t>) is the key document that defines lines of responsibility and accountability in a MAT to ensure that the Members, Trustees, Trust Board</w:t>
      </w:r>
      <w:r w:rsidR="00325E9B">
        <w:rPr>
          <w:color w:val="003E75" w:themeColor="background2" w:themeShade="40"/>
        </w:rPr>
        <w:t xml:space="preserve"> </w:t>
      </w:r>
      <w:r w:rsidRPr="0055287D">
        <w:rPr>
          <w:color w:val="003E75" w:themeColor="background2" w:themeShade="40"/>
        </w:rPr>
        <w:t>Committees</w:t>
      </w:r>
      <w:r w:rsidR="00325E9B">
        <w:rPr>
          <w:color w:val="003E75" w:themeColor="background2" w:themeShade="40"/>
        </w:rPr>
        <w:t xml:space="preserve">, </w:t>
      </w:r>
      <w:r w:rsidRPr="0055287D">
        <w:rPr>
          <w:color w:val="003E75" w:themeColor="background2" w:themeShade="40"/>
        </w:rPr>
        <w:t xml:space="preserve">Academy Committees, Executive Leadership and Academy </w:t>
      </w:r>
      <w:r w:rsidR="00325E9B">
        <w:rPr>
          <w:color w:val="003E75" w:themeColor="background2" w:themeShade="40"/>
        </w:rPr>
        <w:t xml:space="preserve">Headteachers </w:t>
      </w:r>
      <w:r w:rsidRPr="0055287D">
        <w:rPr>
          <w:color w:val="003E75" w:themeColor="background2" w:themeShade="40"/>
        </w:rPr>
        <w:t xml:space="preserve">understand their role and responsibilities. </w:t>
      </w:r>
    </w:p>
    <w:p w14:paraId="533155E4" w14:textId="63301FC4" w:rsidR="0055287D" w:rsidRPr="0055287D" w:rsidRDefault="0055287D" w:rsidP="00325E9B">
      <w:pPr>
        <w:pStyle w:val="ContactInfo"/>
        <w:jc w:val="left"/>
        <w:rPr>
          <w:color w:val="003E75" w:themeColor="background2" w:themeShade="40"/>
        </w:rPr>
      </w:pPr>
      <w:r w:rsidRPr="0055287D">
        <w:rPr>
          <w:color w:val="003E75" w:themeColor="background2" w:themeShade="40"/>
        </w:rPr>
        <w:t xml:space="preserve">This overarching </w:t>
      </w:r>
      <w:proofErr w:type="spellStart"/>
      <w:r w:rsidRPr="0055287D">
        <w:rPr>
          <w:color w:val="003E75" w:themeColor="background2" w:themeShade="40"/>
        </w:rPr>
        <w:t>SoD</w:t>
      </w:r>
      <w:proofErr w:type="spellEnd"/>
      <w:r w:rsidRPr="0055287D">
        <w:rPr>
          <w:color w:val="003E75" w:themeColor="background2" w:themeShade="40"/>
        </w:rPr>
        <w:t xml:space="preserve"> for decision making in the Trust should </w:t>
      </w:r>
      <w:r w:rsidR="00325E9B">
        <w:rPr>
          <w:color w:val="003E75" w:themeColor="background2" w:themeShade="40"/>
        </w:rPr>
        <w:t>be referred to in conjunction</w:t>
      </w:r>
      <w:r w:rsidRPr="0055287D">
        <w:rPr>
          <w:color w:val="003E75" w:themeColor="background2" w:themeShade="40"/>
        </w:rPr>
        <w:t xml:space="preserve"> with the written Scheme of Delegation of Financial powers referred to in the ESFA Academy Trust Handbook.</w:t>
      </w:r>
      <w:bookmarkStart w:id="5" w:name="_GoBack"/>
      <w:bookmarkEnd w:id="5"/>
    </w:p>
    <w:p w14:paraId="31955EAE" w14:textId="77777777" w:rsidR="00325E9B" w:rsidRDefault="00325E9B" w:rsidP="00C75E71">
      <w:pPr>
        <w:pStyle w:val="ContactInfo"/>
        <w:rPr>
          <w:color w:val="003E75" w:themeColor="background2" w:themeShade="40"/>
        </w:rPr>
      </w:pPr>
    </w:p>
    <w:p w14:paraId="16ABC449" w14:textId="77777777" w:rsidR="00325E9B" w:rsidRDefault="00325E9B" w:rsidP="00C75E71">
      <w:pPr>
        <w:pStyle w:val="ContactInfo"/>
        <w:rPr>
          <w:color w:val="003E75" w:themeColor="background2" w:themeShade="40"/>
        </w:rPr>
      </w:pPr>
    </w:p>
    <w:p w14:paraId="5DD9D7E5" w14:textId="4CEA4126" w:rsidR="00325E9B" w:rsidRDefault="00325E9B" w:rsidP="00325E9B">
      <w:pPr>
        <w:pStyle w:val="ContactInfo"/>
        <w:rPr>
          <w:b/>
          <w:color w:val="003E75" w:themeColor="background2" w:themeShade="40"/>
        </w:rPr>
      </w:pPr>
      <w:r w:rsidRPr="00325E9B">
        <w:rPr>
          <w:b/>
          <w:color w:val="003E75" w:themeColor="background2" w:themeShade="40"/>
        </w:rPr>
        <w:t>Governance Structure and Accountability</w:t>
      </w:r>
    </w:p>
    <w:p w14:paraId="51D21ED4" w14:textId="04F5848F" w:rsidR="00CB4944" w:rsidRDefault="00CB4944" w:rsidP="00325E9B">
      <w:pPr>
        <w:pStyle w:val="ContactInfo"/>
        <w:rPr>
          <w:b/>
          <w:color w:val="003E75" w:themeColor="background2" w:themeShade="40"/>
        </w:rPr>
      </w:pPr>
    </w:p>
    <w:p w14:paraId="59EB17BF" w14:textId="2AFAE443" w:rsidR="00CB4944" w:rsidRDefault="00CB4944" w:rsidP="00325E9B">
      <w:pPr>
        <w:pStyle w:val="ContactInfo"/>
        <w:rPr>
          <w:b/>
          <w:color w:val="003E75" w:themeColor="background2" w:themeShade="40"/>
        </w:rPr>
      </w:pPr>
    </w:p>
    <w:p w14:paraId="7613AB10" w14:textId="69E19DA3" w:rsidR="00CB4944" w:rsidRDefault="00CB4944" w:rsidP="00325E9B">
      <w:pPr>
        <w:pStyle w:val="ContactInfo"/>
        <w:rPr>
          <w:b/>
          <w:color w:val="003E75" w:themeColor="background2" w:themeShade="40"/>
        </w:rPr>
      </w:pPr>
      <w:r>
        <w:rPr>
          <w:b/>
          <w:noProof/>
          <w:color w:val="003E75" w:themeColor="background2" w:themeShade="40"/>
          <w:lang w:val="en-GB" w:eastAsia="en-GB"/>
        </w:rPr>
        <w:drawing>
          <wp:inline distT="0" distB="0" distL="0" distR="0" wp14:anchorId="4CC43163" wp14:editId="57516D79">
            <wp:extent cx="6541770" cy="5365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1770" cy="5365115"/>
                    </a:xfrm>
                    <a:prstGeom prst="rect">
                      <a:avLst/>
                    </a:prstGeom>
                    <a:noFill/>
                  </pic:spPr>
                </pic:pic>
              </a:graphicData>
            </a:graphic>
          </wp:inline>
        </w:drawing>
      </w:r>
    </w:p>
    <w:p w14:paraId="2323B555" w14:textId="77777777" w:rsidR="00325E9B" w:rsidRPr="00325E9B" w:rsidRDefault="00325E9B" w:rsidP="00325E9B">
      <w:pPr>
        <w:pStyle w:val="ContactInfo"/>
        <w:rPr>
          <w:b/>
          <w:color w:val="003E75" w:themeColor="background2" w:themeShade="40"/>
        </w:rPr>
      </w:pPr>
    </w:p>
    <w:p w14:paraId="093C4B0E" w14:textId="398B2E42" w:rsidR="00325E9B" w:rsidRPr="00325E9B" w:rsidRDefault="00325E9B" w:rsidP="00325E9B">
      <w:pPr>
        <w:pStyle w:val="ContactInfo"/>
        <w:jc w:val="left"/>
        <w:rPr>
          <w:color w:val="003E75" w:themeColor="background2" w:themeShade="40"/>
        </w:rPr>
      </w:pPr>
      <w:r w:rsidRPr="00325E9B">
        <w:rPr>
          <w:color w:val="003E75" w:themeColor="background2" w:themeShade="40"/>
        </w:rPr>
        <w:t>The Trust Board is responsible for the three core governance functions set out in the DfE’s Governance Handbook:</w:t>
      </w:r>
    </w:p>
    <w:p w14:paraId="691809E9" w14:textId="77777777" w:rsidR="00325E9B" w:rsidRPr="00325E9B" w:rsidRDefault="00325E9B" w:rsidP="00325E9B">
      <w:pPr>
        <w:pStyle w:val="ContactInfo"/>
        <w:jc w:val="left"/>
        <w:rPr>
          <w:color w:val="003E75" w:themeColor="background2" w:themeShade="40"/>
        </w:rPr>
      </w:pPr>
      <w:r w:rsidRPr="00325E9B">
        <w:rPr>
          <w:color w:val="003E75" w:themeColor="background2" w:themeShade="40"/>
        </w:rPr>
        <w:t>• Ensuring clarity of vision, ethos and strategic direction</w:t>
      </w:r>
    </w:p>
    <w:p w14:paraId="10A1D758" w14:textId="5C817BA0" w:rsidR="00325E9B" w:rsidRPr="00325E9B" w:rsidRDefault="00325E9B" w:rsidP="00325E9B">
      <w:pPr>
        <w:pStyle w:val="ContactInfo"/>
        <w:jc w:val="left"/>
        <w:rPr>
          <w:color w:val="003E75" w:themeColor="background2" w:themeShade="40"/>
        </w:rPr>
      </w:pPr>
      <w:r w:rsidRPr="00325E9B">
        <w:rPr>
          <w:color w:val="003E75" w:themeColor="background2" w:themeShade="40"/>
        </w:rPr>
        <w:t>• Holding executive leaders to account for the educational performance of the</w:t>
      </w:r>
      <w:r>
        <w:rPr>
          <w:color w:val="003E75" w:themeColor="background2" w:themeShade="40"/>
        </w:rPr>
        <w:t xml:space="preserve"> </w:t>
      </w:r>
      <w:proofErr w:type="spellStart"/>
      <w:r w:rsidRPr="00325E9B">
        <w:rPr>
          <w:color w:val="003E75" w:themeColor="background2" w:themeShade="40"/>
        </w:rPr>
        <w:t>organisation</w:t>
      </w:r>
      <w:proofErr w:type="spellEnd"/>
      <w:r w:rsidRPr="00325E9B">
        <w:rPr>
          <w:color w:val="003E75" w:themeColor="background2" w:themeShade="40"/>
        </w:rPr>
        <w:t xml:space="preserve"> and its pupils, and the effective and efficient performance management of staff</w:t>
      </w:r>
    </w:p>
    <w:p w14:paraId="2BCF10F4" w14:textId="6E7085F5" w:rsidR="00325E9B" w:rsidRDefault="00325E9B" w:rsidP="00325E9B">
      <w:pPr>
        <w:pStyle w:val="ContactInfo"/>
        <w:jc w:val="left"/>
        <w:rPr>
          <w:color w:val="003E75" w:themeColor="background2" w:themeShade="40"/>
        </w:rPr>
      </w:pPr>
      <w:r w:rsidRPr="00325E9B">
        <w:rPr>
          <w:color w:val="003E75" w:themeColor="background2" w:themeShade="40"/>
        </w:rPr>
        <w:t xml:space="preserve">• Overseeing the financial performance of the </w:t>
      </w:r>
      <w:proofErr w:type="spellStart"/>
      <w:r w:rsidRPr="00325E9B">
        <w:rPr>
          <w:color w:val="003E75" w:themeColor="background2" w:themeShade="40"/>
        </w:rPr>
        <w:t>organisation</w:t>
      </w:r>
      <w:proofErr w:type="spellEnd"/>
      <w:r w:rsidRPr="00325E9B">
        <w:rPr>
          <w:color w:val="003E75" w:themeColor="background2" w:themeShade="40"/>
        </w:rPr>
        <w:t xml:space="preserve"> and making sure its money is well spent</w:t>
      </w:r>
    </w:p>
    <w:p w14:paraId="6DD00A3A" w14:textId="77777777" w:rsidR="00325E9B" w:rsidRPr="00325E9B" w:rsidRDefault="00325E9B" w:rsidP="00325E9B">
      <w:pPr>
        <w:pStyle w:val="ContactInfo"/>
        <w:jc w:val="left"/>
        <w:rPr>
          <w:color w:val="003E75" w:themeColor="background2" w:themeShade="40"/>
        </w:rPr>
      </w:pPr>
    </w:p>
    <w:p w14:paraId="2698A5E9" w14:textId="3A45F4B6" w:rsidR="00325E9B" w:rsidRDefault="00325E9B" w:rsidP="00325E9B">
      <w:pPr>
        <w:pStyle w:val="ContactInfo"/>
        <w:jc w:val="left"/>
        <w:rPr>
          <w:color w:val="003E75" w:themeColor="background2" w:themeShade="40"/>
        </w:rPr>
      </w:pPr>
      <w:r w:rsidRPr="00325E9B">
        <w:rPr>
          <w:color w:val="003E75" w:themeColor="background2" w:themeShade="40"/>
        </w:rPr>
        <w:lastRenderedPageBreak/>
        <w:t>The Trust Board appoint the Chief Executive (CEO), to whom it delegates responsibility for delivery of the vision and strategy of the Trust. The CEO is held to account for the conduct</w:t>
      </w:r>
      <w:r>
        <w:rPr>
          <w:color w:val="003E75" w:themeColor="background2" w:themeShade="40"/>
        </w:rPr>
        <w:t>, financial management</w:t>
      </w:r>
      <w:r w:rsidRPr="00325E9B">
        <w:rPr>
          <w:color w:val="003E75" w:themeColor="background2" w:themeShade="40"/>
        </w:rPr>
        <w:t xml:space="preserve"> and performance of the Trust</w:t>
      </w:r>
      <w:r>
        <w:rPr>
          <w:color w:val="003E75" w:themeColor="background2" w:themeShade="40"/>
        </w:rPr>
        <w:t xml:space="preserve"> and</w:t>
      </w:r>
      <w:r w:rsidRPr="00325E9B">
        <w:rPr>
          <w:color w:val="003E75" w:themeColor="background2" w:themeShade="40"/>
        </w:rPr>
        <w:t xml:space="preserve"> </w:t>
      </w:r>
      <w:r>
        <w:rPr>
          <w:color w:val="003E75" w:themeColor="background2" w:themeShade="40"/>
        </w:rPr>
        <w:t xml:space="preserve">the </w:t>
      </w:r>
      <w:r w:rsidRPr="00325E9B">
        <w:rPr>
          <w:color w:val="003E75" w:themeColor="background2" w:themeShade="40"/>
        </w:rPr>
        <w:t>academies</w:t>
      </w:r>
      <w:r>
        <w:rPr>
          <w:color w:val="003E75" w:themeColor="background2" w:themeShade="40"/>
        </w:rPr>
        <w:t xml:space="preserve"> within it.</w:t>
      </w:r>
      <w:r w:rsidRPr="00325E9B">
        <w:rPr>
          <w:color w:val="003E75" w:themeColor="background2" w:themeShade="40"/>
        </w:rPr>
        <w:t xml:space="preserve"> </w:t>
      </w:r>
    </w:p>
    <w:p w14:paraId="28C9C2D6" w14:textId="77777777" w:rsidR="00325E9B" w:rsidRPr="00325E9B" w:rsidRDefault="00325E9B" w:rsidP="00325E9B">
      <w:pPr>
        <w:pStyle w:val="ContactInfo"/>
        <w:jc w:val="left"/>
        <w:rPr>
          <w:color w:val="003E75" w:themeColor="background2" w:themeShade="40"/>
        </w:rPr>
      </w:pPr>
    </w:p>
    <w:p w14:paraId="4921B3E9" w14:textId="4F1CC0C7" w:rsidR="00325E9B" w:rsidRDefault="00325E9B" w:rsidP="00325E9B">
      <w:pPr>
        <w:pStyle w:val="ContactInfo"/>
        <w:jc w:val="left"/>
        <w:rPr>
          <w:color w:val="003E75" w:themeColor="background2" w:themeShade="40"/>
        </w:rPr>
      </w:pPr>
      <w:r w:rsidRPr="00325E9B">
        <w:rPr>
          <w:color w:val="003E75" w:themeColor="background2" w:themeShade="40"/>
        </w:rPr>
        <w:t>The CEO manages the Trust Directors for Education, Finance, Estates, and HR carrying out their performance management and setting their targets.</w:t>
      </w:r>
    </w:p>
    <w:p w14:paraId="1D1C6C6F" w14:textId="77777777" w:rsidR="00325E9B" w:rsidRPr="00325E9B" w:rsidRDefault="00325E9B" w:rsidP="00325E9B">
      <w:pPr>
        <w:pStyle w:val="ContactInfo"/>
        <w:jc w:val="left"/>
        <w:rPr>
          <w:color w:val="003E75" w:themeColor="background2" w:themeShade="40"/>
        </w:rPr>
      </w:pPr>
    </w:p>
    <w:p w14:paraId="72CA141B" w14:textId="77777777" w:rsidR="00325E9B" w:rsidRDefault="00325E9B" w:rsidP="00325E9B">
      <w:pPr>
        <w:pStyle w:val="ContactInfo"/>
        <w:jc w:val="left"/>
        <w:rPr>
          <w:color w:val="003E75" w:themeColor="background2" w:themeShade="40"/>
        </w:rPr>
      </w:pPr>
      <w:r w:rsidRPr="00325E9B">
        <w:rPr>
          <w:color w:val="003E75" w:themeColor="background2" w:themeShade="40"/>
        </w:rPr>
        <w:t xml:space="preserve">The Trust Board has established Board Committees with delegated powers for Finance &amp; Resources, Educational Outcomes and Strategy, Personnel and Audit &amp; Risk Management. </w:t>
      </w:r>
    </w:p>
    <w:p w14:paraId="31E23DF7" w14:textId="77777777" w:rsidR="00325E9B" w:rsidRDefault="00325E9B" w:rsidP="00325E9B">
      <w:pPr>
        <w:pStyle w:val="ContactInfo"/>
        <w:jc w:val="left"/>
        <w:rPr>
          <w:color w:val="003E75" w:themeColor="background2" w:themeShade="40"/>
        </w:rPr>
      </w:pPr>
    </w:p>
    <w:p w14:paraId="6C05E787" w14:textId="4F6FECDE" w:rsidR="00325E9B" w:rsidRDefault="00325E9B" w:rsidP="00325E9B">
      <w:pPr>
        <w:pStyle w:val="ContactInfo"/>
        <w:jc w:val="left"/>
        <w:rPr>
          <w:color w:val="003E75" w:themeColor="background2" w:themeShade="40"/>
        </w:rPr>
      </w:pPr>
      <w:r w:rsidRPr="00325E9B">
        <w:rPr>
          <w:color w:val="003E75" w:themeColor="background2" w:themeShade="40"/>
        </w:rPr>
        <w:t>At least three Trustees sit on each Board Committee. Committees have a clear Terms of Reference.</w:t>
      </w:r>
    </w:p>
    <w:p w14:paraId="13DEED13" w14:textId="77777777" w:rsidR="00325E9B" w:rsidRPr="00325E9B" w:rsidRDefault="00325E9B" w:rsidP="00325E9B">
      <w:pPr>
        <w:pStyle w:val="ContactInfo"/>
        <w:jc w:val="left"/>
        <w:rPr>
          <w:color w:val="003E75" w:themeColor="background2" w:themeShade="40"/>
        </w:rPr>
      </w:pPr>
    </w:p>
    <w:p w14:paraId="38BF6BA3" w14:textId="56E65E24" w:rsidR="00325E9B" w:rsidRPr="00325E9B" w:rsidRDefault="00325E9B" w:rsidP="00325E9B">
      <w:pPr>
        <w:pStyle w:val="ContactInfo"/>
        <w:jc w:val="left"/>
        <w:rPr>
          <w:color w:val="003E75" w:themeColor="background2" w:themeShade="40"/>
        </w:rPr>
      </w:pPr>
      <w:r w:rsidRPr="00325E9B">
        <w:rPr>
          <w:color w:val="003E75" w:themeColor="background2" w:themeShade="40"/>
        </w:rPr>
        <w:t xml:space="preserve">The Trust Board delegates some academy level monitoring and </w:t>
      </w:r>
      <w:proofErr w:type="spellStart"/>
      <w:r w:rsidRPr="00325E9B">
        <w:rPr>
          <w:color w:val="003E75" w:themeColor="background2" w:themeShade="40"/>
        </w:rPr>
        <w:t>scrutinising</w:t>
      </w:r>
      <w:proofErr w:type="spellEnd"/>
      <w:r w:rsidRPr="00325E9B">
        <w:rPr>
          <w:color w:val="003E75" w:themeColor="background2" w:themeShade="40"/>
        </w:rPr>
        <w:t xml:space="preserve"> functions to the Academy Committees</w:t>
      </w:r>
      <w:r>
        <w:rPr>
          <w:color w:val="003E75" w:themeColor="background2" w:themeShade="40"/>
        </w:rPr>
        <w:t xml:space="preserve"> (Local Governing Boards)</w:t>
      </w:r>
      <w:r w:rsidRPr="00325E9B">
        <w:rPr>
          <w:color w:val="003E75" w:themeColor="background2" w:themeShade="40"/>
        </w:rPr>
        <w:t xml:space="preserve">. These committees also promote </w:t>
      </w:r>
    </w:p>
    <w:p w14:paraId="2205A43A" w14:textId="77777777" w:rsidR="00C1298A" w:rsidRDefault="00325E9B" w:rsidP="00325E9B">
      <w:pPr>
        <w:pStyle w:val="ContactInfo"/>
        <w:jc w:val="left"/>
        <w:rPr>
          <w:color w:val="003E75" w:themeColor="background2" w:themeShade="40"/>
        </w:rPr>
      </w:pPr>
      <w:r w:rsidRPr="00325E9B">
        <w:rPr>
          <w:color w:val="003E75" w:themeColor="background2" w:themeShade="40"/>
        </w:rPr>
        <w:t xml:space="preserve">stakeholder engagement as a point of consultation and representation. The Academy Committees have clear Terms of Reference detailing the committees’ remit and meeting requirements each term. </w:t>
      </w:r>
    </w:p>
    <w:p w14:paraId="5B8E810A" w14:textId="77777777" w:rsidR="00C1298A" w:rsidRDefault="00C1298A" w:rsidP="00325E9B">
      <w:pPr>
        <w:pStyle w:val="ContactInfo"/>
        <w:jc w:val="left"/>
        <w:rPr>
          <w:color w:val="003E75" w:themeColor="background2" w:themeShade="40"/>
        </w:rPr>
      </w:pPr>
    </w:p>
    <w:p w14:paraId="35B87565" w14:textId="4D79FA92" w:rsidR="00325E9B" w:rsidRPr="00325E9B" w:rsidRDefault="00325E9B" w:rsidP="00325E9B">
      <w:pPr>
        <w:pStyle w:val="ContactInfo"/>
        <w:jc w:val="left"/>
        <w:rPr>
          <w:color w:val="003E75" w:themeColor="background2" w:themeShade="40"/>
        </w:rPr>
      </w:pPr>
      <w:r w:rsidRPr="00325E9B">
        <w:rPr>
          <w:color w:val="003E75" w:themeColor="background2" w:themeShade="40"/>
        </w:rPr>
        <w:t xml:space="preserve">Academy Committee Chairs are invited to meet with the Chair of Trustees and CEO each </w:t>
      </w:r>
    </w:p>
    <w:p w14:paraId="007C8507" w14:textId="77777777" w:rsidR="00325E9B" w:rsidRPr="00325E9B" w:rsidRDefault="00325E9B" w:rsidP="00325E9B">
      <w:pPr>
        <w:pStyle w:val="ContactInfo"/>
        <w:jc w:val="left"/>
        <w:rPr>
          <w:color w:val="003E75" w:themeColor="background2" w:themeShade="40"/>
        </w:rPr>
      </w:pPr>
      <w:r w:rsidRPr="00325E9B">
        <w:rPr>
          <w:color w:val="003E75" w:themeColor="background2" w:themeShade="40"/>
        </w:rPr>
        <w:t>term.</w:t>
      </w:r>
    </w:p>
    <w:p w14:paraId="44080F25" w14:textId="029A5218" w:rsidR="00C1298A" w:rsidRPr="00325E9B" w:rsidRDefault="00C1298A" w:rsidP="00C1298A">
      <w:pPr>
        <w:pStyle w:val="ContactInfo"/>
        <w:jc w:val="left"/>
        <w:rPr>
          <w:color w:val="003E75" w:themeColor="background2" w:themeShade="40"/>
        </w:rPr>
      </w:pPr>
    </w:p>
    <w:p w14:paraId="3B954EFF" w14:textId="63A6A313" w:rsidR="00325E9B" w:rsidRDefault="00325E9B" w:rsidP="00325E9B">
      <w:pPr>
        <w:pStyle w:val="ContactInfo"/>
        <w:jc w:val="left"/>
        <w:rPr>
          <w:color w:val="003E75" w:themeColor="background2" w:themeShade="40"/>
        </w:rPr>
      </w:pPr>
      <w:r w:rsidRPr="00325E9B">
        <w:rPr>
          <w:color w:val="003E75" w:themeColor="background2" w:themeShade="40"/>
        </w:rPr>
        <w:t xml:space="preserve">Academy </w:t>
      </w:r>
      <w:r w:rsidR="00C1298A">
        <w:rPr>
          <w:color w:val="003E75" w:themeColor="background2" w:themeShade="40"/>
        </w:rPr>
        <w:t>Headteachers</w:t>
      </w:r>
      <w:r w:rsidRPr="00325E9B">
        <w:rPr>
          <w:color w:val="003E75" w:themeColor="background2" w:themeShade="40"/>
        </w:rPr>
        <w:t xml:space="preserve"> are line managed by the Trust Education Directors reporting to the CEO. </w:t>
      </w:r>
    </w:p>
    <w:p w14:paraId="0ACB0BC3" w14:textId="77777777" w:rsidR="00C1298A" w:rsidRPr="00325E9B" w:rsidRDefault="00C1298A" w:rsidP="00325E9B">
      <w:pPr>
        <w:pStyle w:val="ContactInfo"/>
        <w:jc w:val="left"/>
        <w:rPr>
          <w:color w:val="003E75" w:themeColor="background2" w:themeShade="40"/>
        </w:rPr>
      </w:pPr>
    </w:p>
    <w:p w14:paraId="3613E1CC" w14:textId="77777777" w:rsidR="00C1298A" w:rsidRDefault="00325E9B" w:rsidP="00325E9B">
      <w:pPr>
        <w:pStyle w:val="ContactInfo"/>
        <w:jc w:val="left"/>
        <w:rPr>
          <w:color w:val="003E75" w:themeColor="background2" w:themeShade="40"/>
        </w:rPr>
      </w:pPr>
      <w:r w:rsidRPr="00325E9B">
        <w:rPr>
          <w:color w:val="003E75" w:themeColor="background2" w:themeShade="40"/>
        </w:rPr>
        <w:t>The Members of the Trust are the guardians of the governance of the Trust and as such have a different status to Trustees. Their primary role is to hold the Trust Board to account</w:t>
      </w:r>
      <w:r w:rsidR="00C1298A">
        <w:rPr>
          <w:color w:val="003E75" w:themeColor="background2" w:themeShade="40"/>
        </w:rPr>
        <w:t>.</w:t>
      </w:r>
    </w:p>
    <w:p w14:paraId="69F9ED55" w14:textId="77777777" w:rsidR="00C1298A" w:rsidRDefault="00C1298A" w:rsidP="00325E9B">
      <w:pPr>
        <w:pStyle w:val="ContactInfo"/>
        <w:jc w:val="left"/>
        <w:rPr>
          <w:color w:val="003E75" w:themeColor="background2" w:themeShade="40"/>
        </w:rPr>
      </w:pPr>
    </w:p>
    <w:p w14:paraId="4E029F76" w14:textId="77777777" w:rsidR="00C1298A" w:rsidRDefault="00C1298A" w:rsidP="00325E9B">
      <w:pPr>
        <w:pStyle w:val="ContactInfo"/>
        <w:jc w:val="left"/>
        <w:rPr>
          <w:color w:val="003E75" w:themeColor="background2" w:themeShade="40"/>
        </w:rPr>
      </w:pPr>
    </w:p>
    <w:p w14:paraId="4DECAFE8" w14:textId="77777777" w:rsidR="00C1298A" w:rsidRDefault="00C1298A" w:rsidP="00325E9B">
      <w:pPr>
        <w:pStyle w:val="ContactInfo"/>
        <w:jc w:val="left"/>
        <w:rPr>
          <w:color w:val="003E75" w:themeColor="background2" w:themeShade="40"/>
        </w:rPr>
      </w:pPr>
    </w:p>
    <w:p w14:paraId="6AA08669" w14:textId="77777777" w:rsidR="00C1298A" w:rsidRPr="00C1298A" w:rsidRDefault="00C1298A" w:rsidP="00C1298A">
      <w:pPr>
        <w:pStyle w:val="ContactInfo"/>
        <w:rPr>
          <w:b/>
          <w:color w:val="003E75" w:themeColor="background2" w:themeShade="40"/>
        </w:rPr>
      </w:pPr>
      <w:r w:rsidRPr="00C1298A">
        <w:rPr>
          <w:b/>
          <w:color w:val="003E75" w:themeColor="background2" w:themeShade="40"/>
        </w:rPr>
        <w:t>Roles and Responsibilities</w:t>
      </w:r>
    </w:p>
    <w:p w14:paraId="2B5150DF" w14:textId="77777777" w:rsidR="00C1298A" w:rsidRPr="00C1298A" w:rsidRDefault="00C1298A" w:rsidP="00C1298A">
      <w:pPr>
        <w:pStyle w:val="ContactInfo"/>
        <w:jc w:val="left"/>
        <w:rPr>
          <w:b/>
          <w:color w:val="003E75" w:themeColor="background2" w:themeShade="40"/>
        </w:rPr>
      </w:pPr>
      <w:r w:rsidRPr="00C1298A">
        <w:rPr>
          <w:b/>
          <w:color w:val="003E75" w:themeColor="background2" w:themeShade="40"/>
        </w:rPr>
        <w:t>Members</w:t>
      </w:r>
    </w:p>
    <w:p w14:paraId="14271EEE" w14:textId="2A73ECF9" w:rsidR="00C1298A" w:rsidRDefault="00C1298A" w:rsidP="00C1298A">
      <w:pPr>
        <w:pStyle w:val="ContactInfo"/>
        <w:jc w:val="left"/>
        <w:rPr>
          <w:color w:val="003E75" w:themeColor="background2" w:themeShade="40"/>
        </w:rPr>
      </w:pPr>
      <w:r w:rsidRPr="00C1298A">
        <w:rPr>
          <w:color w:val="003E75" w:themeColor="background2" w:themeShade="40"/>
        </w:rPr>
        <w:t>The Members Board appoints Trustees to ensure that the Trust’s object</w:t>
      </w:r>
      <w:r>
        <w:rPr>
          <w:color w:val="003E75" w:themeColor="background2" w:themeShade="40"/>
        </w:rPr>
        <w:t>ives are</w:t>
      </w:r>
      <w:r w:rsidRPr="00C1298A">
        <w:rPr>
          <w:color w:val="003E75" w:themeColor="background2" w:themeShade="40"/>
        </w:rPr>
        <w:t xml:space="preserve"> carried out. They are able to remove Trustees if they fail to fulfil this responsibility. Members are responsible for approving any amendments made to the Trust’s Articles of Association.</w:t>
      </w:r>
    </w:p>
    <w:p w14:paraId="3C56C6AD" w14:textId="77777777" w:rsidR="00C1298A" w:rsidRPr="00C1298A" w:rsidRDefault="00C1298A" w:rsidP="00C1298A">
      <w:pPr>
        <w:pStyle w:val="ContactInfo"/>
        <w:jc w:val="left"/>
        <w:rPr>
          <w:color w:val="003E75" w:themeColor="background2" w:themeShade="40"/>
        </w:rPr>
      </w:pPr>
    </w:p>
    <w:p w14:paraId="4197E6E6" w14:textId="0857BF77" w:rsidR="00C1298A" w:rsidRDefault="00C1298A" w:rsidP="00C1298A">
      <w:pPr>
        <w:pStyle w:val="ContactInfo"/>
        <w:jc w:val="left"/>
        <w:rPr>
          <w:color w:val="003E75" w:themeColor="background2" w:themeShade="40"/>
        </w:rPr>
      </w:pPr>
      <w:r>
        <w:rPr>
          <w:color w:val="003E75" w:themeColor="background2" w:themeShade="40"/>
        </w:rPr>
        <w:t>Four Rivers Family of Schools has five</w:t>
      </w:r>
      <w:r w:rsidRPr="00C1298A">
        <w:rPr>
          <w:color w:val="003E75" w:themeColor="background2" w:themeShade="40"/>
        </w:rPr>
        <w:t xml:space="preserve"> Members</w:t>
      </w:r>
      <w:r>
        <w:rPr>
          <w:color w:val="003E75" w:themeColor="background2" w:themeShade="40"/>
        </w:rPr>
        <w:t>.</w:t>
      </w:r>
      <w:r w:rsidRPr="00C1298A">
        <w:rPr>
          <w:color w:val="003E75" w:themeColor="background2" w:themeShade="40"/>
        </w:rPr>
        <w:t xml:space="preserve"> There must be separation of powers between the Members and the Trust Board. Members are not permitted to be employees of the Academy Trust.</w:t>
      </w:r>
    </w:p>
    <w:p w14:paraId="2958DC6C" w14:textId="77777777" w:rsidR="00C1298A" w:rsidRPr="00C1298A" w:rsidRDefault="00C1298A" w:rsidP="00C1298A">
      <w:pPr>
        <w:pStyle w:val="ContactInfo"/>
        <w:jc w:val="left"/>
        <w:rPr>
          <w:color w:val="003E75" w:themeColor="background2" w:themeShade="40"/>
        </w:rPr>
      </w:pPr>
    </w:p>
    <w:p w14:paraId="3E6E54C5" w14:textId="77777777" w:rsidR="00C1298A" w:rsidRDefault="00C1298A" w:rsidP="00C1298A">
      <w:pPr>
        <w:pStyle w:val="ContactInfo"/>
        <w:jc w:val="left"/>
        <w:rPr>
          <w:color w:val="003E75" w:themeColor="background2" w:themeShade="40"/>
        </w:rPr>
      </w:pPr>
      <w:r w:rsidRPr="00C1298A">
        <w:rPr>
          <w:color w:val="003E75" w:themeColor="background2" w:themeShade="40"/>
        </w:rPr>
        <w:lastRenderedPageBreak/>
        <w:t xml:space="preserve">The DfE Governance Handbook states that each Trust determines how best to keep Members informed so they can be assured that the Board is exercising effective governance and leadership of their Trust. </w:t>
      </w:r>
    </w:p>
    <w:p w14:paraId="6A4FC6A8" w14:textId="77777777" w:rsidR="00C1298A" w:rsidRDefault="00C1298A" w:rsidP="00C1298A">
      <w:pPr>
        <w:pStyle w:val="ContactInfo"/>
        <w:jc w:val="left"/>
        <w:rPr>
          <w:color w:val="003E75" w:themeColor="background2" w:themeShade="40"/>
        </w:rPr>
      </w:pPr>
    </w:p>
    <w:p w14:paraId="441DB3ED" w14:textId="673942DD" w:rsidR="00C1298A" w:rsidRDefault="00C1298A" w:rsidP="00C1298A">
      <w:pPr>
        <w:pStyle w:val="ContactInfo"/>
        <w:jc w:val="left"/>
        <w:rPr>
          <w:color w:val="003E75" w:themeColor="background2" w:themeShade="40"/>
        </w:rPr>
      </w:pPr>
      <w:r>
        <w:rPr>
          <w:color w:val="003E75" w:themeColor="background2" w:themeShade="40"/>
        </w:rPr>
        <w:t>Four Rivers Family of Schools holds a termly meeting between CEO and Members to keep Members informed and engaged.</w:t>
      </w:r>
    </w:p>
    <w:p w14:paraId="1AC70635" w14:textId="77777777" w:rsidR="00C1298A" w:rsidRPr="00C1298A" w:rsidRDefault="00C1298A" w:rsidP="00C1298A">
      <w:pPr>
        <w:pStyle w:val="ContactInfo"/>
        <w:jc w:val="left"/>
        <w:rPr>
          <w:color w:val="003E75" w:themeColor="background2" w:themeShade="40"/>
        </w:rPr>
      </w:pPr>
    </w:p>
    <w:p w14:paraId="428C6B02" w14:textId="774006D4" w:rsidR="00C1298A" w:rsidRPr="00C1298A" w:rsidRDefault="00C1298A" w:rsidP="00C1298A">
      <w:pPr>
        <w:pStyle w:val="ContactInfo"/>
        <w:jc w:val="left"/>
        <w:rPr>
          <w:b/>
          <w:color w:val="003E75" w:themeColor="background2" w:themeShade="40"/>
        </w:rPr>
      </w:pPr>
      <w:r w:rsidRPr="00C1298A">
        <w:rPr>
          <w:b/>
          <w:color w:val="003E75" w:themeColor="background2" w:themeShade="40"/>
        </w:rPr>
        <w:t>Trustees</w:t>
      </w:r>
      <w:r>
        <w:rPr>
          <w:b/>
          <w:color w:val="003E75" w:themeColor="background2" w:themeShade="40"/>
        </w:rPr>
        <w:t xml:space="preserve"> – Members of the Trust Board</w:t>
      </w:r>
    </w:p>
    <w:p w14:paraId="20736B87" w14:textId="7E69472D" w:rsidR="00C1298A" w:rsidRPr="00C1298A" w:rsidRDefault="00C1298A" w:rsidP="00C1298A">
      <w:pPr>
        <w:pStyle w:val="ContactInfo"/>
        <w:jc w:val="left"/>
        <w:rPr>
          <w:color w:val="003E75" w:themeColor="background2" w:themeShade="40"/>
        </w:rPr>
      </w:pPr>
      <w:r w:rsidRPr="00C1298A">
        <w:rPr>
          <w:color w:val="003E75" w:themeColor="background2" w:themeShade="40"/>
        </w:rPr>
        <w:t>The Trustees are responsible for the general control and management of the</w:t>
      </w:r>
      <w:r>
        <w:rPr>
          <w:color w:val="003E75" w:themeColor="background2" w:themeShade="40"/>
        </w:rPr>
        <w:t xml:space="preserve"> </w:t>
      </w:r>
      <w:r w:rsidRPr="00C1298A">
        <w:rPr>
          <w:color w:val="003E75" w:themeColor="background2" w:themeShade="40"/>
        </w:rPr>
        <w:t xml:space="preserve">administration of the Trust and, in accordance with the provisions set out </w:t>
      </w:r>
    </w:p>
    <w:p w14:paraId="06F0D29E" w14:textId="77777777" w:rsidR="00C1298A" w:rsidRPr="00C1298A" w:rsidRDefault="00C1298A" w:rsidP="00C1298A">
      <w:pPr>
        <w:pStyle w:val="ContactInfo"/>
        <w:jc w:val="left"/>
        <w:rPr>
          <w:color w:val="003E75" w:themeColor="background2" w:themeShade="40"/>
        </w:rPr>
      </w:pPr>
      <w:r w:rsidRPr="00C1298A">
        <w:rPr>
          <w:color w:val="003E75" w:themeColor="background2" w:themeShade="40"/>
        </w:rPr>
        <w:t xml:space="preserve">in the Memorandum and Articles of Association, its Funding Agreement and the Academies Trust Handbook, they are legally responsible and accountable </w:t>
      </w:r>
    </w:p>
    <w:p w14:paraId="4A903BDD" w14:textId="500095B7" w:rsidR="00C1298A" w:rsidRDefault="00C1298A" w:rsidP="00C1298A">
      <w:pPr>
        <w:pStyle w:val="ContactInfo"/>
        <w:jc w:val="left"/>
        <w:rPr>
          <w:color w:val="003E75" w:themeColor="background2" w:themeShade="40"/>
        </w:rPr>
      </w:pPr>
      <w:r w:rsidRPr="00C1298A">
        <w:rPr>
          <w:color w:val="003E75" w:themeColor="background2" w:themeShade="40"/>
        </w:rPr>
        <w:t>for all statutory functions, for the performance of all schools within the Trust, and for the approval of a written Scheme of Delegation of financial powers that maintains robust internal control arrangements. The Trust Board is legally responsible and accountable to the Department for Education.</w:t>
      </w:r>
    </w:p>
    <w:p w14:paraId="417C6299" w14:textId="77777777" w:rsidR="00C1298A" w:rsidRPr="00C1298A" w:rsidRDefault="00C1298A" w:rsidP="00C1298A">
      <w:pPr>
        <w:pStyle w:val="ContactInfo"/>
        <w:jc w:val="left"/>
        <w:rPr>
          <w:color w:val="003E75" w:themeColor="background2" w:themeShade="40"/>
        </w:rPr>
      </w:pPr>
    </w:p>
    <w:p w14:paraId="51C7AAC5" w14:textId="13F95CD1" w:rsidR="00C1298A" w:rsidRDefault="00C1298A" w:rsidP="00C1298A">
      <w:pPr>
        <w:pStyle w:val="ContactInfo"/>
        <w:jc w:val="left"/>
        <w:rPr>
          <w:color w:val="003E75" w:themeColor="background2" w:themeShade="40"/>
        </w:rPr>
      </w:pPr>
      <w:r w:rsidRPr="00C1298A">
        <w:rPr>
          <w:color w:val="003E75" w:themeColor="background2" w:themeShade="40"/>
        </w:rPr>
        <w:t>The Board of Trustees has the right to review and adapt its governance structure at any time</w:t>
      </w:r>
      <w:r>
        <w:rPr>
          <w:color w:val="003E75" w:themeColor="background2" w:themeShade="40"/>
        </w:rPr>
        <w:t>.</w:t>
      </w:r>
    </w:p>
    <w:p w14:paraId="25A32726" w14:textId="77777777" w:rsidR="00C1298A" w:rsidRPr="00C1298A" w:rsidRDefault="00C1298A" w:rsidP="00C1298A">
      <w:pPr>
        <w:pStyle w:val="ContactInfo"/>
        <w:jc w:val="left"/>
        <w:rPr>
          <w:color w:val="003E75" w:themeColor="background2" w:themeShade="40"/>
        </w:rPr>
      </w:pPr>
    </w:p>
    <w:p w14:paraId="73EF34BC" w14:textId="77777777" w:rsidR="00C1298A" w:rsidRPr="00C1298A" w:rsidRDefault="00C1298A" w:rsidP="00C1298A">
      <w:pPr>
        <w:pStyle w:val="ContactInfo"/>
        <w:jc w:val="left"/>
        <w:rPr>
          <w:b/>
          <w:color w:val="003E75" w:themeColor="background2" w:themeShade="40"/>
        </w:rPr>
      </w:pPr>
      <w:r w:rsidRPr="00C1298A">
        <w:rPr>
          <w:b/>
          <w:color w:val="003E75" w:themeColor="background2" w:themeShade="40"/>
        </w:rPr>
        <w:t>Trust Board Committees</w:t>
      </w:r>
    </w:p>
    <w:p w14:paraId="3C8672D0" w14:textId="622425C3" w:rsidR="00C6554A" w:rsidRPr="00C1298A" w:rsidRDefault="00C1298A" w:rsidP="00C1298A">
      <w:pPr>
        <w:pStyle w:val="ContactInfo"/>
        <w:jc w:val="left"/>
        <w:rPr>
          <w:color w:val="003E75" w:themeColor="background2" w:themeShade="40"/>
        </w:rPr>
      </w:pPr>
      <w:r w:rsidRPr="00C1298A">
        <w:rPr>
          <w:color w:val="003E75" w:themeColor="background2" w:themeShade="40"/>
        </w:rPr>
        <w:t>The Trustees establish Committees to carry out some of their governance functions which may include making decisions, although any decisions made will be deemed decisions of the Trust Board. The membership (there must be at least three Trustees) and responsibilities of Board Committees are set out in each Committee’s Terms of Reference. It is usual for the Trust Board to appoint Board Committee Chairs and Committee members according to</w:t>
      </w:r>
      <w:r>
        <w:rPr>
          <w:color w:val="003E75" w:themeColor="background2" w:themeShade="40"/>
        </w:rPr>
        <w:t xml:space="preserve"> </w:t>
      </w:r>
      <w:r w:rsidRPr="00C1298A">
        <w:rPr>
          <w:color w:val="003E75" w:themeColor="background2" w:themeShade="40"/>
        </w:rPr>
        <w:t>their skills.</w:t>
      </w:r>
      <w:r w:rsidR="00C6554A" w:rsidRPr="0055287D">
        <w:rPr>
          <w:color w:val="003E75" w:themeColor="background2" w:themeShade="40"/>
        </w:rPr>
        <w:br w:type="page"/>
      </w:r>
    </w:p>
    <w:p w14:paraId="75F34CFD" w14:textId="77777777" w:rsidR="00C1298A" w:rsidRDefault="00C1298A" w:rsidP="00325E9B">
      <w:pPr>
        <w:rPr>
          <w:color w:val="003E75" w:themeColor="background2" w:themeShade="40"/>
        </w:rPr>
      </w:pPr>
      <w:r w:rsidRPr="00C1298A">
        <w:rPr>
          <w:color w:val="003E75" w:themeColor="background2" w:themeShade="40"/>
        </w:rPr>
        <w:lastRenderedPageBreak/>
        <w:t xml:space="preserve">The Trust Board Committees are: </w:t>
      </w:r>
    </w:p>
    <w:p w14:paraId="303EFA98" w14:textId="27EB1B33" w:rsidR="00CB4944" w:rsidRPr="00CB4944" w:rsidRDefault="00CB4944" w:rsidP="00325E9B">
      <w:pPr>
        <w:rPr>
          <w:b/>
          <w:color w:val="003E75" w:themeColor="background2" w:themeShade="40"/>
        </w:rPr>
      </w:pPr>
      <w:r w:rsidRPr="00CB4944">
        <w:rPr>
          <w:b/>
          <w:color w:val="003E75" w:themeColor="background2" w:themeShade="40"/>
        </w:rPr>
        <w:t xml:space="preserve">Finance, </w:t>
      </w:r>
      <w:r w:rsidR="00C1298A" w:rsidRPr="00CB4944">
        <w:rPr>
          <w:b/>
          <w:color w:val="003E75" w:themeColor="background2" w:themeShade="40"/>
        </w:rPr>
        <w:t xml:space="preserve">Audit &amp; Risk Management Committee </w:t>
      </w:r>
      <w:r>
        <w:rPr>
          <w:b/>
          <w:color w:val="003E75" w:themeColor="background2" w:themeShade="40"/>
        </w:rPr>
        <w:t xml:space="preserve">- </w:t>
      </w:r>
      <w:r w:rsidR="00C1298A" w:rsidRPr="00C1298A">
        <w:rPr>
          <w:color w:val="003E75" w:themeColor="background2" w:themeShade="40"/>
        </w:rPr>
        <w:t>The Finance</w:t>
      </w:r>
      <w:r>
        <w:rPr>
          <w:color w:val="003E75" w:themeColor="background2" w:themeShade="40"/>
        </w:rPr>
        <w:t>, Audit and Risk</w:t>
      </w:r>
      <w:r w:rsidR="00C1298A" w:rsidRPr="00C1298A">
        <w:rPr>
          <w:color w:val="003E75" w:themeColor="background2" w:themeShade="40"/>
        </w:rPr>
        <w:t xml:space="preserve"> Committee is responsible for financial oversight and scrutiny, ensuring that the Trust complies with its policies and procedures with a focus on financial planning, risks, reporting, and monitoring.</w:t>
      </w:r>
    </w:p>
    <w:p w14:paraId="58104245" w14:textId="3B5BA98A" w:rsidR="00CB4944" w:rsidRDefault="00CB4944" w:rsidP="00325E9B">
      <w:pPr>
        <w:rPr>
          <w:color w:val="003E75" w:themeColor="background2" w:themeShade="40"/>
        </w:rPr>
      </w:pPr>
      <w:r w:rsidRPr="00CB4944">
        <w:rPr>
          <w:b/>
          <w:color w:val="003E75" w:themeColor="background2" w:themeShade="40"/>
        </w:rPr>
        <w:t>Achievement and Improvement Committee</w:t>
      </w:r>
      <w:r>
        <w:rPr>
          <w:b/>
          <w:color w:val="003E75" w:themeColor="background2" w:themeShade="40"/>
        </w:rPr>
        <w:t xml:space="preserve"> - </w:t>
      </w:r>
      <w:r w:rsidRPr="00CB4944">
        <w:rPr>
          <w:color w:val="003E75" w:themeColor="background2" w:themeShade="40"/>
        </w:rPr>
        <w:t>The Achievement and Improvement Committee is responsible for the monitoring and scrutiny of educational standards and performance within the Trust.</w:t>
      </w:r>
    </w:p>
    <w:p w14:paraId="4683E67E" w14:textId="4D2E395A" w:rsidR="00CB4944" w:rsidRDefault="00CB4944" w:rsidP="00325E9B">
      <w:pPr>
        <w:rPr>
          <w:b/>
          <w:color w:val="003E75" w:themeColor="background2" w:themeShade="40"/>
        </w:rPr>
      </w:pPr>
    </w:p>
    <w:p w14:paraId="015B19C6" w14:textId="1F9F33B0" w:rsidR="00CB4944" w:rsidRDefault="00CB4944" w:rsidP="00325E9B">
      <w:pPr>
        <w:rPr>
          <w:b/>
          <w:color w:val="003E75" w:themeColor="background2" w:themeShade="40"/>
        </w:rPr>
      </w:pPr>
      <w:r>
        <w:rPr>
          <w:b/>
          <w:color w:val="003E75" w:themeColor="background2" w:themeShade="40"/>
        </w:rPr>
        <w:t>Scheme of Delegation Matrix</w:t>
      </w:r>
    </w:p>
    <w:p w14:paraId="398EAF2B" w14:textId="34DE4381" w:rsidR="00CB4944" w:rsidRDefault="00CB4944" w:rsidP="00325E9B">
      <w:pPr>
        <w:rPr>
          <w:b/>
          <w:color w:val="003E75" w:themeColor="background2" w:themeShade="40"/>
        </w:rPr>
      </w:pPr>
      <w:r>
        <w:rPr>
          <w:b/>
          <w:color w:val="003E75" w:themeColor="background2" w:themeShade="40"/>
        </w:rPr>
        <w:t>To support the matrix, we use the following terms.</w:t>
      </w:r>
    </w:p>
    <w:p w14:paraId="1C01444F" w14:textId="77777777" w:rsidR="00CB4944" w:rsidRPr="00CB4944" w:rsidRDefault="00CB4944" w:rsidP="00CB4944">
      <w:pPr>
        <w:numPr>
          <w:ilvl w:val="0"/>
          <w:numId w:val="21"/>
        </w:numPr>
        <w:spacing w:before="240" w:after="0" w:line="240" w:lineRule="auto"/>
        <w:textAlignment w:val="baseline"/>
        <w:rPr>
          <w:rFonts w:eastAsia="Times New Roman" w:cs="Times New Roman"/>
          <w:color w:val="003E75" w:themeColor="background2" w:themeShade="40"/>
          <w:lang w:val="en-GB" w:eastAsia="en-GB"/>
        </w:rPr>
      </w:pPr>
      <w:r w:rsidRPr="00CB4944">
        <w:rPr>
          <w:rFonts w:eastAsia="Times New Roman" w:cs="Times New Roman"/>
          <w:b/>
          <w:bCs/>
          <w:color w:val="003E75" w:themeColor="background2" w:themeShade="40"/>
          <w:lang w:val="en-GB" w:eastAsia="en-GB"/>
        </w:rPr>
        <w:t xml:space="preserve">Approve </w:t>
      </w:r>
      <w:r w:rsidRPr="00CB4944">
        <w:rPr>
          <w:rFonts w:eastAsia="Times New Roman" w:cs="Times New Roman"/>
          <w:color w:val="003E75" w:themeColor="background2" w:themeShade="40"/>
          <w:lang w:val="en-GB" w:eastAsia="en-GB"/>
        </w:rPr>
        <w:t>– the individual/group that has the legal or delegated authority to approve the relevant procedure or policy.</w:t>
      </w:r>
    </w:p>
    <w:p w14:paraId="77A6576C" w14:textId="77777777" w:rsidR="00CB4944" w:rsidRPr="00CB4944" w:rsidRDefault="00CB4944" w:rsidP="00CB4944">
      <w:pPr>
        <w:numPr>
          <w:ilvl w:val="0"/>
          <w:numId w:val="21"/>
        </w:numPr>
        <w:spacing w:before="0" w:after="0" w:line="240" w:lineRule="auto"/>
        <w:textAlignment w:val="baseline"/>
        <w:rPr>
          <w:rFonts w:eastAsia="Times New Roman" w:cs="Times New Roman"/>
          <w:color w:val="003E75" w:themeColor="background2" w:themeShade="40"/>
          <w:lang w:val="en-GB" w:eastAsia="en-GB"/>
        </w:rPr>
      </w:pPr>
      <w:r w:rsidRPr="00CB4944">
        <w:rPr>
          <w:rFonts w:eastAsia="Times New Roman" w:cs="Times New Roman"/>
          <w:b/>
          <w:bCs/>
          <w:color w:val="003E75" w:themeColor="background2" w:themeShade="40"/>
          <w:lang w:val="en-GB" w:eastAsia="en-GB"/>
        </w:rPr>
        <w:t xml:space="preserve">Accountable </w:t>
      </w:r>
      <w:r w:rsidRPr="00CB4944">
        <w:rPr>
          <w:rFonts w:eastAsia="Times New Roman" w:cs="Times New Roman"/>
          <w:color w:val="003E75" w:themeColor="background2" w:themeShade="40"/>
          <w:lang w:val="en-GB" w:eastAsia="en-GB"/>
        </w:rPr>
        <w:t>– the individual/group with accountability for ensuring the particular task is completed and approved by Trustees with regular reviews as appropriate.</w:t>
      </w:r>
    </w:p>
    <w:p w14:paraId="4374CA70" w14:textId="77777777" w:rsidR="00CB4944" w:rsidRPr="00CB4944" w:rsidRDefault="00CB4944" w:rsidP="00CB4944">
      <w:pPr>
        <w:numPr>
          <w:ilvl w:val="0"/>
          <w:numId w:val="21"/>
        </w:numPr>
        <w:spacing w:before="0" w:after="0" w:line="240" w:lineRule="auto"/>
        <w:textAlignment w:val="baseline"/>
        <w:rPr>
          <w:rFonts w:eastAsia="Times New Roman" w:cs="Times New Roman"/>
          <w:color w:val="003E75" w:themeColor="background2" w:themeShade="40"/>
          <w:lang w:val="en-GB" w:eastAsia="en-GB"/>
        </w:rPr>
      </w:pPr>
      <w:r w:rsidRPr="00CB4944">
        <w:rPr>
          <w:rFonts w:eastAsia="Times New Roman" w:cs="Times New Roman"/>
          <w:b/>
          <w:bCs/>
          <w:color w:val="003E75" w:themeColor="background2" w:themeShade="40"/>
          <w:lang w:val="en-GB" w:eastAsia="en-GB"/>
        </w:rPr>
        <w:t xml:space="preserve">Responsible </w:t>
      </w:r>
      <w:r w:rsidRPr="00CB4944">
        <w:rPr>
          <w:rFonts w:eastAsia="Times New Roman" w:cs="Times New Roman"/>
          <w:color w:val="003E75" w:themeColor="background2" w:themeShade="40"/>
          <w:lang w:val="en-GB" w:eastAsia="en-GB"/>
        </w:rPr>
        <w:t>– the individual/group with responsibility for undertaking the particular delegated task to them and reporting on its progress and delivery at agreed intervals.</w:t>
      </w:r>
    </w:p>
    <w:p w14:paraId="7286FC6E" w14:textId="77777777" w:rsidR="00CB4944" w:rsidRPr="00CB4944" w:rsidRDefault="00CB4944" w:rsidP="00CB4944">
      <w:pPr>
        <w:numPr>
          <w:ilvl w:val="0"/>
          <w:numId w:val="21"/>
        </w:numPr>
        <w:spacing w:before="0" w:after="0" w:line="240" w:lineRule="auto"/>
        <w:textAlignment w:val="baseline"/>
        <w:rPr>
          <w:rFonts w:eastAsia="Times New Roman" w:cs="Times New Roman"/>
          <w:color w:val="003E75" w:themeColor="background2" w:themeShade="40"/>
          <w:lang w:val="en-GB" w:eastAsia="en-GB"/>
        </w:rPr>
      </w:pPr>
      <w:r w:rsidRPr="00CB4944">
        <w:rPr>
          <w:rFonts w:eastAsia="Times New Roman" w:cs="Times New Roman"/>
          <w:b/>
          <w:bCs/>
          <w:color w:val="003E75" w:themeColor="background2" w:themeShade="40"/>
          <w:lang w:val="en-GB" w:eastAsia="en-GB"/>
        </w:rPr>
        <w:t xml:space="preserve">Consult </w:t>
      </w:r>
      <w:r w:rsidRPr="00CB4944">
        <w:rPr>
          <w:rFonts w:eastAsia="Times New Roman" w:cs="Times New Roman"/>
          <w:color w:val="003E75" w:themeColor="background2" w:themeShade="40"/>
          <w:lang w:val="en-GB" w:eastAsia="en-GB"/>
        </w:rPr>
        <w:t>– the individual/group that should be consulted for views as part of the process of completing a particular task.</w:t>
      </w:r>
    </w:p>
    <w:p w14:paraId="3F8F0EAF" w14:textId="38409403" w:rsidR="00CB4944" w:rsidRDefault="00CB4944" w:rsidP="00CB4944">
      <w:pPr>
        <w:numPr>
          <w:ilvl w:val="0"/>
          <w:numId w:val="21"/>
        </w:numPr>
        <w:spacing w:before="0" w:after="240" w:line="240" w:lineRule="auto"/>
        <w:textAlignment w:val="baseline"/>
        <w:rPr>
          <w:rFonts w:eastAsia="Times New Roman" w:cs="Times New Roman"/>
          <w:color w:val="003E75" w:themeColor="background2" w:themeShade="40"/>
          <w:lang w:val="en-GB" w:eastAsia="en-GB"/>
        </w:rPr>
      </w:pPr>
      <w:r w:rsidRPr="00CB4944">
        <w:rPr>
          <w:rFonts w:eastAsia="Times New Roman" w:cs="Times New Roman"/>
          <w:b/>
          <w:bCs/>
          <w:color w:val="003E75" w:themeColor="background2" w:themeShade="40"/>
          <w:lang w:val="en-GB" w:eastAsia="en-GB"/>
        </w:rPr>
        <w:t xml:space="preserve">Support and challenge </w:t>
      </w:r>
      <w:r w:rsidRPr="00CB4944">
        <w:rPr>
          <w:rFonts w:eastAsia="Times New Roman" w:cs="Times New Roman"/>
          <w:color w:val="003E75" w:themeColor="background2" w:themeShade="40"/>
          <w:lang w:val="en-GB" w:eastAsia="en-GB"/>
        </w:rPr>
        <w:t>– the individual/group that offers support or challenge to a process, procedure, or provision.</w:t>
      </w:r>
    </w:p>
    <w:p w14:paraId="207AFA9A" w14:textId="28ECB2AC" w:rsidR="009408EE" w:rsidRDefault="009408EE" w:rsidP="009408EE">
      <w:pPr>
        <w:spacing w:before="0" w:after="240" w:line="240" w:lineRule="auto"/>
        <w:textAlignment w:val="baseline"/>
        <w:rPr>
          <w:rFonts w:eastAsia="Times New Roman" w:cs="Times New Roman"/>
          <w:color w:val="003E75" w:themeColor="background2" w:themeShade="40"/>
          <w:lang w:val="en-GB" w:eastAsia="en-GB"/>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3329"/>
        <w:gridCol w:w="1090"/>
        <w:gridCol w:w="1450"/>
        <w:gridCol w:w="1155"/>
        <w:gridCol w:w="1386"/>
        <w:gridCol w:w="2647"/>
      </w:tblGrid>
      <w:tr w:rsidR="009408EE" w:rsidRPr="009408EE" w14:paraId="151716CC" w14:textId="77777777" w:rsidTr="009408EE">
        <w:tc>
          <w:tcPr>
            <w:tcW w:w="332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7DE78E6" w14:textId="77777777" w:rsidR="009408EE" w:rsidRPr="009408EE" w:rsidRDefault="009408EE" w:rsidP="009408EE">
            <w:pPr>
              <w:numPr>
                <w:ilvl w:val="0"/>
                <w:numId w:val="22"/>
              </w:numPr>
              <w:spacing w:before="0" w:after="24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Corporate Governance</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CD0DEC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3FE6BBB"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277A1B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28335C7"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647"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EB306C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12DFE5DF" w14:textId="77777777" w:rsidTr="009408EE">
        <w:trPr>
          <w:trHeight w:val="1477"/>
        </w:trPr>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24D2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Appointment of Members </w:t>
            </w:r>
            <w:r w:rsidRPr="009408EE">
              <w:rPr>
                <w:rFonts w:eastAsia="Times New Roman" w:cs="Times New Roman"/>
                <w:color w:val="003E75" w:themeColor="background2" w:themeShade="40"/>
                <w:sz w:val="20"/>
                <w:szCs w:val="20"/>
                <w:lang w:val="en-GB" w:eastAsia="en-GB"/>
              </w:rPr>
              <w:t>– ensuring processes in place for appointment of Members that have the relevant skills and expertise.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7929C"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4DA7"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FD78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D654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28CCA"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31E2DD00"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2503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Appointment of Trustees </w:t>
            </w:r>
            <w:r w:rsidRPr="009408EE">
              <w:rPr>
                <w:rFonts w:eastAsia="Times New Roman" w:cs="Times New Roman"/>
                <w:color w:val="003E75" w:themeColor="background2" w:themeShade="40"/>
                <w:sz w:val="20"/>
                <w:szCs w:val="20"/>
                <w:lang w:val="en-GB" w:eastAsia="en-GB"/>
              </w:rPr>
              <w:t>– ensuring processes in place for appointment of Trustees that have the relevant skills and expertise.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CFECA"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61E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4931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AE870"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3F4CA"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749F8F84"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506E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Removal of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6340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65976"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3062B"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074AB"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7DD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69A694DD"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1BDE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Removal of Trustees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1A6B"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2553C"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CBAE3"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A530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F449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025A2CE1"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9DDD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Approval of the </w:t>
            </w:r>
            <w:r w:rsidRPr="009408EE">
              <w:rPr>
                <w:rFonts w:eastAsia="Times New Roman" w:cs="Times New Roman"/>
                <w:b/>
                <w:bCs/>
                <w:color w:val="003E75" w:themeColor="background2" w:themeShade="40"/>
                <w:sz w:val="20"/>
                <w:szCs w:val="20"/>
                <w:lang w:val="en-GB" w:eastAsia="en-GB"/>
              </w:rPr>
              <w:t>Trust governance framework</w:t>
            </w:r>
            <w:r w:rsidRPr="009408EE">
              <w:rPr>
                <w:rFonts w:eastAsia="Times New Roman" w:cs="Times New Roman"/>
                <w:color w:val="003E75" w:themeColor="background2" w:themeShade="40"/>
                <w:sz w:val="20"/>
                <w:szCs w:val="20"/>
                <w:lang w:val="en-GB" w:eastAsia="en-GB"/>
              </w:rPr>
              <w:t>, including amendments to Articles of Association.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6F1A"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304CC"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BE37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258DF"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83A87"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44AA4002"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8736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Major changes to the </w:t>
            </w:r>
            <w:r w:rsidRPr="009408EE">
              <w:rPr>
                <w:rFonts w:eastAsia="Times New Roman" w:cs="Times New Roman"/>
                <w:b/>
                <w:bCs/>
                <w:color w:val="003E75" w:themeColor="background2" w:themeShade="40"/>
                <w:sz w:val="20"/>
                <w:szCs w:val="20"/>
                <w:lang w:val="en-GB" w:eastAsia="en-GB"/>
              </w:rPr>
              <w:t xml:space="preserve">Trust’s legal structure </w:t>
            </w:r>
            <w:r w:rsidRPr="009408EE">
              <w:rPr>
                <w:rFonts w:eastAsia="Times New Roman" w:cs="Times New Roman"/>
                <w:color w:val="003E75" w:themeColor="background2" w:themeShade="40"/>
                <w:sz w:val="20"/>
                <w:szCs w:val="20"/>
                <w:lang w:val="en-GB" w:eastAsia="en-GB"/>
              </w:rPr>
              <w:t>or leadership and control 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059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B53C"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8C105"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1D154"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86EA9"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4E47F7CD"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654CF"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Changes to the structure, size, and </w:t>
            </w:r>
            <w:r w:rsidRPr="009408EE">
              <w:rPr>
                <w:rFonts w:eastAsia="Times New Roman" w:cs="Times New Roman"/>
                <w:b/>
                <w:bCs/>
                <w:color w:val="003E75" w:themeColor="background2" w:themeShade="40"/>
                <w:sz w:val="20"/>
                <w:szCs w:val="20"/>
                <w:lang w:val="en-GB" w:eastAsia="en-GB"/>
              </w:rPr>
              <w:t>composition of the Trust 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5900"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19A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B4461"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AFFA0"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D746A"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27BB78A4"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A3F87"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Undertaking </w:t>
            </w:r>
            <w:r w:rsidRPr="009408EE">
              <w:rPr>
                <w:rFonts w:eastAsia="Times New Roman" w:cs="Times New Roman"/>
                <w:b/>
                <w:bCs/>
                <w:color w:val="003E75" w:themeColor="background2" w:themeShade="40"/>
                <w:sz w:val="20"/>
                <w:szCs w:val="20"/>
                <w:lang w:val="en-GB" w:eastAsia="en-GB"/>
              </w:rPr>
              <w:t xml:space="preserve">reviews of Board performance </w:t>
            </w:r>
            <w:r w:rsidRPr="009408EE">
              <w:rPr>
                <w:rFonts w:eastAsia="Times New Roman" w:cs="Times New Roman"/>
                <w:color w:val="003E75" w:themeColor="background2" w:themeShade="40"/>
                <w:sz w:val="20"/>
                <w:szCs w:val="20"/>
                <w:lang w:val="en-GB" w:eastAsia="en-GB"/>
              </w:rPr>
              <w:t>and that of individual Trustees and sub-committees in line with the Academies Financial Handbook and Trustee Code of Conduct.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3DF8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34C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D98DB"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DD11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C3149"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r>
      <w:tr w:rsidR="009408EE" w:rsidRPr="009408EE" w14:paraId="21347360"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FEB1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Report - to the Trust Board on the performance of </w:t>
            </w:r>
            <w:r w:rsidRPr="009408EE">
              <w:rPr>
                <w:rFonts w:eastAsia="Times New Roman" w:cs="Times New Roman"/>
                <w:b/>
                <w:bCs/>
                <w:color w:val="003E75" w:themeColor="background2" w:themeShade="40"/>
                <w:sz w:val="20"/>
                <w:szCs w:val="20"/>
                <w:lang w:val="en-GB" w:eastAsia="en-GB"/>
              </w:rPr>
              <w:t>Local Governing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BB8F0"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29D43"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7F785"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7D9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2B0C6"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57C0DB65"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DC60"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Review – annually the size, structure and composition of </w:t>
            </w:r>
            <w:r w:rsidRPr="009408EE">
              <w:rPr>
                <w:rFonts w:eastAsia="Times New Roman" w:cs="Times New Roman"/>
                <w:b/>
                <w:bCs/>
                <w:color w:val="003E75" w:themeColor="background2" w:themeShade="40"/>
                <w:sz w:val="20"/>
                <w:szCs w:val="20"/>
                <w:lang w:val="en-GB" w:eastAsia="en-GB"/>
              </w:rPr>
              <w:t>Local Governing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390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A6A0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2AB9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B545"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FE3BE"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6926696E" w14:textId="77777777" w:rsidTr="009408EE">
        <w:tc>
          <w:tcPr>
            <w:tcW w:w="3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D96B2"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Register of Pecuniary and other Interests.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AFECF"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E245D"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E378"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44AC9"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5D2D7" w14:textId="77777777"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bl>
    <w:p w14:paraId="1B8F4A53" w14:textId="632323D3"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p w14:paraId="56222F0A" w14:textId="78738738" w:rsidR="009408EE" w:rsidRPr="009408EE"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2983"/>
        <w:gridCol w:w="1417"/>
        <w:gridCol w:w="1417"/>
        <w:gridCol w:w="1421"/>
        <w:gridCol w:w="1417"/>
        <w:gridCol w:w="2402"/>
      </w:tblGrid>
      <w:tr w:rsidR="009408EE" w:rsidRPr="009408EE" w14:paraId="4A628B47"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0256"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Electing and removing </w:t>
            </w:r>
            <w:r w:rsidRPr="009408EE">
              <w:rPr>
                <w:rFonts w:eastAsia="Times New Roman" w:cs="Times New Roman"/>
                <w:b/>
                <w:bCs/>
                <w:color w:val="003E75" w:themeColor="background2" w:themeShade="40"/>
                <w:sz w:val="20"/>
                <w:szCs w:val="20"/>
                <w:lang w:val="en-GB" w:eastAsia="en-GB"/>
              </w:rPr>
              <w:t>Chair of Members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8719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B5BB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5B5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C183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98FE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0687F5F3"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5EE05"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Electing and removing </w:t>
            </w:r>
            <w:r w:rsidRPr="009408EE">
              <w:rPr>
                <w:rFonts w:eastAsia="Times New Roman" w:cs="Times New Roman"/>
                <w:b/>
                <w:bCs/>
                <w:color w:val="003E75" w:themeColor="background2" w:themeShade="40"/>
                <w:sz w:val="20"/>
                <w:szCs w:val="20"/>
                <w:lang w:val="en-GB" w:eastAsia="en-GB"/>
              </w:rPr>
              <w:t>Chair of Trust Board</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91DB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6D96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EA33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8B00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4D83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67E675D3"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32CB1"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Electing and removing </w:t>
            </w:r>
            <w:r w:rsidRPr="009408EE">
              <w:rPr>
                <w:rFonts w:eastAsia="Times New Roman" w:cs="Times New Roman"/>
                <w:b/>
                <w:bCs/>
                <w:color w:val="003E75" w:themeColor="background2" w:themeShade="40"/>
                <w:sz w:val="20"/>
                <w:szCs w:val="20"/>
                <w:lang w:val="en-GB" w:eastAsia="en-GB"/>
              </w:rPr>
              <w:t>Vice Chair of Trust Board</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64BB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41F1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8E31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8BE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FC64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38444CA8"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2FCF1"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Election of other </w:t>
            </w:r>
            <w:r w:rsidRPr="009408EE">
              <w:rPr>
                <w:rFonts w:eastAsia="Times New Roman" w:cs="Times New Roman"/>
                <w:b/>
                <w:bCs/>
                <w:color w:val="003E75" w:themeColor="background2" w:themeShade="40"/>
                <w:sz w:val="20"/>
                <w:szCs w:val="20"/>
                <w:lang w:val="en-GB" w:eastAsia="en-GB"/>
              </w:rPr>
              <w:t xml:space="preserve">Board positions </w:t>
            </w:r>
            <w:r w:rsidRPr="009408EE">
              <w:rPr>
                <w:rFonts w:eastAsia="Times New Roman" w:cs="Times New Roman"/>
                <w:color w:val="003E75" w:themeColor="background2" w:themeShade="40"/>
                <w:sz w:val="20"/>
                <w:szCs w:val="20"/>
                <w:lang w:val="en-GB" w:eastAsia="en-GB"/>
              </w:rPr>
              <w:t>i.e. Safeguarding lead, inclusion lead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E628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57DC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6F46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A638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97C5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29990BD7"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D9935"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Electing and removing </w:t>
            </w:r>
            <w:r w:rsidRPr="009408EE">
              <w:rPr>
                <w:rFonts w:eastAsia="Times New Roman" w:cs="Times New Roman"/>
                <w:b/>
                <w:bCs/>
                <w:color w:val="003E75" w:themeColor="background2" w:themeShade="40"/>
                <w:sz w:val="20"/>
                <w:szCs w:val="20"/>
                <w:lang w:val="en-GB" w:eastAsia="en-GB"/>
              </w:rPr>
              <w:t xml:space="preserve">Chairs of Trust </w:t>
            </w:r>
            <w:r w:rsidRPr="009408EE">
              <w:rPr>
                <w:rFonts w:eastAsia="Times New Roman" w:cs="Times New Roman"/>
                <w:color w:val="003E75" w:themeColor="background2" w:themeShade="40"/>
                <w:sz w:val="20"/>
                <w:szCs w:val="20"/>
                <w:lang w:val="en-GB" w:eastAsia="en-GB"/>
              </w:rPr>
              <w:t>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B475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DB51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837C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792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1CAA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2C7BC473" w14:textId="77777777" w:rsidTr="009408EE">
        <w:trPr>
          <w:trHeight w:val="81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0B6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Appointment/removal of </w:t>
            </w:r>
            <w:r w:rsidRPr="009408EE">
              <w:rPr>
                <w:rFonts w:eastAsia="Times New Roman" w:cs="Times New Roman"/>
                <w:b/>
                <w:bCs/>
                <w:color w:val="003E75" w:themeColor="background2" w:themeShade="40"/>
                <w:sz w:val="20"/>
                <w:szCs w:val="20"/>
                <w:lang w:val="en-GB" w:eastAsia="en-GB"/>
              </w:rPr>
              <w:t>Chair of Local Governing Body.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A2F2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FE8F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9715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D40F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05F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7236DB48"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C430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Appointment/removal of </w:t>
            </w:r>
            <w:r w:rsidRPr="009408EE">
              <w:rPr>
                <w:rFonts w:eastAsia="Times New Roman" w:cs="Times New Roman"/>
                <w:b/>
                <w:bCs/>
                <w:color w:val="003E75" w:themeColor="background2" w:themeShade="40"/>
                <w:sz w:val="20"/>
                <w:szCs w:val="20"/>
                <w:lang w:val="en-GB" w:eastAsia="en-GB"/>
              </w:rPr>
              <w:t xml:space="preserve">Local Governing Body Leads </w:t>
            </w:r>
            <w:r w:rsidRPr="009408EE">
              <w:rPr>
                <w:rFonts w:eastAsia="Times New Roman" w:cs="Times New Roman"/>
                <w:color w:val="003E75" w:themeColor="background2" w:themeShade="40"/>
                <w:sz w:val="20"/>
                <w:szCs w:val="20"/>
                <w:lang w:val="en-GB" w:eastAsia="en-GB"/>
              </w:rPr>
              <w:t>i.e. Safeguarding lead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40F7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998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89E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3D21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F8E6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87D51E1"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75F81"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Appointment/removal of </w:t>
            </w:r>
            <w:r w:rsidRPr="009408EE">
              <w:rPr>
                <w:rFonts w:eastAsia="Times New Roman" w:cs="Times New Roman"/>
                <w:b/>
                <w:bCs/>
                <w:color w:val="003E75" w:themeColor="background2" w:themeShade="40"/>
                <w:sz w:val="20"/>
                <w:szCs w:val="20"/>
                <w:lang w:val="en-GB" w:eastAsia="en-GB"/>
              </w:rPr>
              <w:t>Clerk to the Trust Board</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7A59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6D0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DF4E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9934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384E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4634B9AE"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AE9A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Appointment/removal of </w:t>
            </w:r>
            <w:r w:rsidRPr="009408EE">
              <w:rPr>
                <w:rFonts w:eastAsia="Times New Roman" w:cs="Times New Roman"/>
                <w:b/>
                <w:bCs/>
                <w:color w:val="003E75" w:themeColor="background2" w:themeShade="40"/>
                <w:sz w:val="20"/>
                <w:szCs w:val="20"/>
                <w:lang w:val="en-GB" w:eastAsia="en-GB"/>
              </w:rPr>
              <w:t>Clerk to Local Governing Body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498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84B9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86BE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F99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3692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0A290AC4"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425DE" w14:textId="0DFC21E0"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Maintain </w:t>
            </w:r>
            <w:r w:rsidRPr="009408EE">
              <w:rPr>
                <w:rFonts w:eastAsia="Times New Roman" w:cs="Times New Roman"/>
                <w:b/>
                <w:bCs/>
                <w:color w:val="003E75" w:themeColor="background2" w:themeShade="40"/>
                <w:sz w:val="20"/>
                <w:szCs w:val="20"/>
                <w:lang w:val="en-GB" w:eastAsia="en-GB"/>
              </w:rPr>
              <w:t xml:space="preserve">Single Central Register </w:t>
            </w:r>
            <w:r w:rsidRPr="009408EE">
              <w:rPr>
                <w:rFonts w:eastAsia="Times New Roman" w:cs="Times New Roman"/>
                <w:color w:val="003E75" w:themeColor="background2" w:themeShade="40"/>
                <w:sz w:val="20"/>
                <w:szCs w:val="20"/>
                <w:lang w:val="en-GB" w:eastAsia="en-GB"/>
              </w:rPr>
              <w:t>in line with KCSIE 202</w:t>
            </w:r>
            <w:r w:rsidR="000E13BD">
              <w:rPr>
                <w:rFonts w:eastAsia="Times New Roman" w:cs="Times New Roman"/>
                <w:color w:val="003E75" w:themeColor="background2" w:themeShade="40"/>
                <w:sz w:val="20"/>
                <w:szCs w:val="20"/>
                <w:lang w:val="en-GB" w:eastAsia="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DB7C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0FA9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E81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8A80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2AB7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8126714" w14:textId="77777777" w:rsidTr="009408EE">
        <w:trPr>
          <w:trHeight w:val="84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EB175"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Produce </w:t>
            </w:r>
            <w:r w:rsidRPr="009408EE">
              <w:rPr>
                <w:rFonts w:eastAsia="Times New Roman" w:cs="Times New Roman"/>
                <w:b/>
                <w:bCs/>
                <w:color w:val="003E75" w:themeColor="background2" w:themeShade="40"/>
                <w:sz w:val="20"/>
                <w:szCs w:val="20"/>
                <w:lang w:val="en-GB" w:eastAsia="en-GB"/>
              </w:rPr>
              <w:t xml:space="preserve">Annual Report </w:t>
            </w:r>
            <w:r w:rsidRPr="009408EE">
              <w:rPr>
                <w:rFonts w:eastAsia="Times New Roman" w:cs="Times New Roman"/>
                <w:color w:val="003E75" w:themeColor="background2" w:themeShade="40"/>
                <w:sz w:val="20"/>
                <w:szCs w:val="20"/>
                <w:lang w:val="en-GB" w:eastAsia="en-GB"/>
              </w:rPr>
              <w:t>on performance of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AE7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3163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73A6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965A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C98E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2F96A8CD" w14:textId="77777777" w:rsidTr="009408EE">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3498" w14:textId="77777777" w:rsidR="009408EE" w:rsidRPr="009408EE" w:rsidRDefault="009408EE" w:rsidP="009408EE">
            <w:pPr>
              <w:shd w:val="clear" w:color="auto" w:fill="FFFFFF"/>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Sign off of </w:t>
            </w:r>
            <w:r w:rsidRPr="009408EE">
              <w:rPr>
                <w:rFonts w:eastAsia="Times New Roman" w:cs="Times New Roman"/>
                <w:b/>
                <w:bCs/>
                <w:color w:val="003E75" w:themeColor="background2" w:themeShade="40"/>
                <w:sz w:val="20"/>
                <w:szCs w:val="20"/>
                <w:lang w:val="en-GB" w:eastAsia="en-GB"/>
              </w:rPr>
              <w:t>Annual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8C4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855B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CCE2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DA06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09C3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bl>
    <w:p w14:paraId="14785320" w14:textId="77777777" w:rsidR="009408EE" w:rsidRPr="00CB4944" w:rsidRDefault="009408EE" w:rsidP="009408EE">
      <w:pPr>
        <w:spacing w:before="0" w:after="240" w:line="240" w:lineRule="auto"/>
        <w:textAlignment w:val="baseline"/>
        <w:rPr>
          <w:rFonts w:eastAsia="Times New Roman" w:cs="Times New Roman"/>
          <w:color w:val="003E75" w:themeColor="background2" w:themeShade="40"/>
          <w:sz w:val="20"/>
          <w:szCs w:val="20"/>
          <w:lang w:val="en-GB" w:eastAsia="en-GB"/>
        </w:rPr>
      </w:pPr>
    </w:p>
    <w:p w14:paraId="2EEBFDEC" w14:textId="41D3A6C3" w:rsidR="00CB4944" w:rsidRPr="009408EE" w:rsidRDefault="00CB4944" w:rsidP="00325E9B">
      <w:pPr>
        <w:rPr>
          <w:b/>
          <w:color w:val="003E75" w:themeColor="background2" w:themeShade="40"/>
          <w:sz w:val="20"/>
          <w:szCs w:val="20"/>
        </w:rPr>
      </w:pPr>
    </w:p>
    <w:tbl>
      <w:tblPr>
        <w:tblW w:w="11057" w:type="dxa"/>
        <w:tblInd w:w="-1428" w:type="dxa"/>
        <w:tblCellMar>
          <w:top w:w="15" w:type="dxa"/>
          <w:left w:w="15" w:type="dxa"/>
          <w:bottom w:w="15" w:type="dxa"/>
          <w:right w:w="15" w:type="dxa"/>
        </w:tblCellMar>
        <w:tblLook w:val="04A0" w:firstRow="1" w:lastRow="0" w:firstColumn="1" w:lastColumn="0" w:noHBand="0" w:noVBand="1"/>
      </w:tblPr>
      <w:tblGrid>
        <w:gridCol w:w="3026"/>
        <w:gridCol w:w="1090"/>
        <w:gridCol w:w="1408"/>
        <w:gridCol w:w="1309"/>
        <w:gridCol w:w="1472"/>
        <w:gridCol w:w="2752"/>
      </w:tblGrid>
      <w:tr w:rsidR="009408EE" w:rsidRPr="009408EE" w14:paraId="63DE6C9B" w14:textId="77777777" w:rsidTr="009408EE">
        <w:tc>
          <w:tcPr>
            <w:tcW w:w="3026"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058E53A" w14:textId="77777777" w:rsidR="009408EE" w:rsidRPr="009408EE" w:rsidRDefault="009408EE" w:rsidP="009408EE">
            <w:pPr>
              <w:numPr>
                <w:ilvl w:val="0"/>
                <w:numId w:val="23"/>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Strategy and Leadership</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D5EA4A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2E09368"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C83E1B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A76D05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75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B248A6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28628070" w14:textId="77777777" w:rsidTr="009408EE">
        <w:trPr>
          <w:trHeight w:val="91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9525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Set </w:t>
            </w:r>
            <w:r w:rsidRPr="009408EE">
              <w:rPr>
                <w:rFonts w:eastAsia="Times New Roman" w:cs="Times New Roman"/>
                <w:b/>
                <w:bCs/>
                <w:color w:val="003E75" w:themeColor="background2" w:themeShade="40"/>
                <w:sz w:val="20"/>
                <w:szCs w:val="20"/>
                <w:lang w:val="en-GB" w:eastAsia="en-GB"/>
              </w:rPr>
              <w:t>strategic Trust objectives and long-term strategy</w:t>
            </w:r>
            <w:r w:rsidRPr="009408EE">
              <w:rPr>
                <w:rFonts w:eastAsia="Times New Roman" w:cs="Times New Roman"/>
                <w:color w:val="003E75" w:themeColor="background2" w:themeShade="40"/>
                <w:sz w:val="20"/>
                <w:szCs w:val="20"/>
                <w:lang w:val="en-GB" w:eastAsia="en-GB"/>
              </w:rPr>
              <w:t>. Ensure the Trust’s strategic development plan is robust, accountable and promotes outstanding teaching and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7EFB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4878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923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66D6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A47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0ADB53C7" w14:textId="77777777" w:rsidTr="009408EE">
        <w:trPr>
          <w:trHeight w:val="91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6114B" w14:textId="025B360B"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To ensure that each school maintains its own ethos linked to that of the MAT and doesn’t lose its sense of identity - this is to be done through the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2447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93105"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A519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510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6F394"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7636EC07"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9B90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Promote collaboration within the Trust. Identify and support the development of strategic </w:t>
            </w:r>
            <w:r w:rsidRPr="009408EE">
              <w:rPr>
                <w:rFonts w:eastAsia="Times New Roman" w:cs="Times New Roman"/>
                <w:b/>
                <w:bCs/>
                <w:color w:val="003E75" w:themeColor="background2" w:themeShade="40"/>
                <w:sz w:val="20"/>
                <w:szCs w:val="20"/>
                <w:lang w:val="en-GB" w:eastAsia="en-GB"/>
              </w:rPr>
              <w:t>external partnerships</w:t>
            </w:r>
            <w:r w:rsidRPr="009408EE">
              <w:rPr>
                <w:rFonts w:eastAsia="Times New Roman" w:cs="Times New Roman"/>
                <w:color w:val="003E75" w:themeColor="background2" w:themeShade="40"/>
                <w:sz w:val="20"/>
                <w:szCs w:val="20"/>
                <w:lang w:val="en-GB" w:eastAsia="en-GB"/>
              </w:rPr>
              <w:t xml:space="preserve"> that support the vision of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D3E0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17A9E"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2C39E4B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7970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700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910D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DE1170A"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9BB0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Develop </w:t>
            </w:r>
            <w:r w:rsidRPr="009408EE">
              <w:rPr>
                <w:rFonts w:eastAsia="Times New Roman" w:cs="Times New Roman"/>
                <w:b/>
                <w:bCs/>
                <w:color w:val="003E75" w:themeColor="background2" w:themeShade="40"/>
                <w:sz w:val="20"/>
                <w:szCs w:val="20"/>
                <w:lang w:val="en-GB" w:eastAsia="en-GB"/>
              </w:rPr>
              <w:t>the character, vision, values and culture</w:t>
            </w:r>
            <w:r w:rsidRPr="009408EE">
              <w:rPr>
                <w:rFonts w:eastAsia="Times New Roman" w:cs="Times New Roman"/>
                <w:color w:val="003E75" w:themeColor="background2" w:themeShade="40"/>
                <w:sz w:val="20"/>
                <w:szCs w:val="20"/>
                <w:lang w:val="en-GB" w:eastAsia="en-GB"/>
              </w:rPr>
              <w:t xml:space="preserve"> of the Trust and its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910B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37BD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30A6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1D6D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C11B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238F4719"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DA7E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Produce, monitor, and evaluate </w:t>
            </w:r>
            <w:r w:rsidRPr="009408EE">
              <w:rPr>
                <w:rFonts w:eastAsia="Times New Roman" w:cs="Times New Roman"/>
                <w:b/>
                <w:bCs/>
                <w:color w:val="003E75" w:themeColor="background2" w:themeShade="40"/>
                <w:sz w:val="20"/>
                <w:szCs w:val="20"/>
                <w:lang w:val="en-GB" w:eastAsia="en-GB"/>
              </w:rPr>
              <w:t>Trust Strategic Development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E6D5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6176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C67B7"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3B23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E6E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5DE5D2F5"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7446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Risk management</w:t>
            </w:r>
            <w:r w:rsidRPr="009408EE">
              <w:rPr>
                <w:rFonts w:eastAsia="Times New Roman" w:cs="Times New Roman"/>
                <w:color w:val="003E75" w:themeColor="background2" w:themeShade="40"/>
                <w:sz w:val="20"/>
                <w:szCs w:val="20"/>
                <w:lang w:val="en-GB" w:eastAsia="en-GB"/>
              </w:rPr>
              <w:t xml:space="preserve"> - consider strategic threats and opportunities in relation to schools, assessing the impact on premises, curriculum, resources, and admissions. </w:t>
            </w:r>
          </w:p>
          <w:p w14:paraId="0DF6FCD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p w14:paraId="574F193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No expansion or contraction of any school will be permitted without the Trust Board’s full consent.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A9D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EA806"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0BEE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8945"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D323"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633779A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AFAE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Risk management</w:t>
            </w:r>
            <w:r w:rsidRPr="009408EE">
              <w:rPr>
                <w:rFonts w:eastAsia="Times New Roman" w:cs="Times New Roman"/>
                <w:color w:val="003E75" w:themeColor="background2" w:themeShade="40"/>
                <w:sz w:val="20"/>
                <w:szCs w:val="20"/>
                <w:lang w:val="en-GB" w:eastAsia="en-GB"/>
              </w:rPr>
              <w:t xml:space="preserve"> - consider the strategic threats and opportunities in relation to schools, assessing the progress and improvement in relation to safeguarding, stakeholder engagement and standards.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8AAC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CE1A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A58AD"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2D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D74D2"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C51CC80"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2BB9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Scrutiny: Performance</w:t>
            </w:r>
            <w:r w:rsidRPr="009408EE">
              <w:rPr>
                <w:rFonts w:eastAsia="Times New Roman" w:cs="Times New Roman"/>
                <w:color w:val="003E75" w:themeColor="background2" w:themeShade="40"/>
                <w:sz w:val="20"/>
                <w:szCs w:val="20"/>
                <w:lang w:val="en-GB" w:eastAsia="en-GB"/>
              </w:rPr>
              <w:t xml:space="preserve"> – review and challenge progress of the Trust and its schools against strategic objectives, KPIs and national benchmarking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31AA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20BC7"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A90F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8D62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CA8B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71E46AA3"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F17AE" w14:textId="2F568B6D"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Scrutiny: Values </w:t>
            </w:r>
            <w:r w:rsidRPr="009408EE">
              <w:rPr>
                <w:rFonts w:eastAsia="Times New Roman" w:cs="Times New Roman"/>
                <w:color w:val="003E75" w:themeColor="background2" w:themeShade="40"/>
                <w:sz w:val="20"/>
                <w:szCs w:val="20"/>
                <w:lang w:val="en-GB" w:eastAsia="en-GB"/>
              </w:rPr>
              <w:t xml:space="preserve">– operation of the Trust and its schools against the agreed character, mission, values, </w:t>
            </w:r>
            <w:r w:rsidR="000E13BD">
              <w:rPr>
                <w:rFonts w:eastAsia="Times New Roman" w:cs="Times New Roman"/>
                <w:color w:val="003E75" w:themeColor="background2" w:themeShade="40"/>
                <w:sz w:val="20"/>
                <w:szCs w:val="20"/>
                <w:lang w:val="en-GB" w:eastAsia="en-GB"/>
              </w:rPr>
              <w:t xml:space="preserve">beliefs, behaviours, principles </w:t>
            </w:r>
            <w:r w:rsidRPr="009408EE">
              <w:rPr>
                <w:rFonts w:eastAsia="Times New Roman" w:cs="Times New Roman"/>
                <w:color w:val="003E75" w:themeColor="background2" w:themeShade="40"/>
                <w:sz w:val="20"/>
                <w:szCs w:val="20"/>
                <w:lang w:val="en-GB" w:eastAsia="en-GB"/>
              </w:rPr>
              <w:t>and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C252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968A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0F70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1CD5E"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525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11266F9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BD98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Compliance: Funding Agreement</w:t>
            </w:r>
            <w:r w:rsidRPr="009408EE">
              <w:rPr>
                <w:rFonts w:eastAsia="Times New Roman" w:cs="Times New Roman"/>
                <w:color w:val="003E75" w:themeColor="background2" w:themeShade="40"/>
                <w:sz w:val="20"/>
                <w:szCs w:val="20"/>
                <w:lang w:val="en-GB" w:eastAsia="en-GB"/>
              </w:rPr>
              <w:t xml:space="preserve"> – comply with all statutory and mandatory obligations i.e. the Academies Financial Handbook, ESFA, DfE.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5536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C9EAF"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06F6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D7A82"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1B5C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26EA3575"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338AA" w14:textId="746BA0E9"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Compliance: Regulatory</w:t>
            </w:r>
            <w:r w:rsidRPr="009408EE">
              <w:rPr>
                <w:rFonts w:eastAsia="Times New Roman" w:cs="Times New Roman"/>
                <w:color w:val="003E75" w:themeColor="background2" w:themeShade="40"/>
                <w:sz w:val="20"/>
                <w:szCs w:val="20"/>
                <w:lang w:val="en-GB" w:eastAsia="en-GB"/>
              </w:rPr>
              <w:t xml:space="preserve"> – with all regulations affecting the Trust (company law, employment law and health and safety).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1989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6BF1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E2CC6"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88A2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25C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7AB2F768"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182E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Compliance: Financial Oversight</w:t>
            </w:r>
            <w:r w:rsidRPr="009408EE">
              <w:rPr>
                <w:rFonts w:eastAsia="Times New Roman" w:cs="Times New Roman"/>
                <w:color w:val="003E75" w:themeColor="background2" w:themeShade="40"/>
                <w:sz w:val="20"/>
                <w:szCs w:val="20"/>
                <w:lang w:val="en-GB" w:eastAsia="en-GB"/>
              </w:rPr>
              <w:t xml:space="preserve"> – ensure that there are appropriate internal financial controls so that there is regularity, probity, and value for money in relation to the management of public funds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790A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4AA5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9B9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22F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094F"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26EAAE1E"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A5D9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Conflicts of Interest</w:t>
            </w:r>
            <w:r w:rsidRPr="009408EE">
              <w:rPr>
                <w:rFonts w:eastAsia="Times New Roman" w:cs="Times New Roman"/>
                <w:color w:val="003E75" w:themeColor="background2" w:themeShade="40"/>
                <w:sz w:val="20"/>
                <w:szCs w:val="20"/>
                <w:lang w:val="en-GB" w:eastAsia="en-GB"/>
              </w:rPr>
              <w:t xml:space="preserve"> – put in place a procedure to deal with any conflicts of interest and connected party transactions.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48F9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48C3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4BCA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5365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 CEO as Accounting Officer</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391BB" w14:textId="77777777" w:rsidR="009408EE" w:rsidRPr="009408EE" w:rsidRDefault="009408EE" w:rsidP="009408EE">
            <w:pPr>
              <w:spacing w:before="24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7FDE6A93"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6800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Planning </w:t>
            </w:r>
            <w:r w:rsidRPr="009408EE">
              <w:rPr>
                <w:rFonts w:eastAsia="Times New Roman" w:cs="Times New Roman"/>
                <w:b/>
                <w:bCs/>
                <w:color w:val="003E75" w:themeColor="background2" w:themeShade="40"/>
                <w:sz w:val="20"/>
                <w:szCs w:val="20"/>
                <w:lang w:val="en-GB" w:eastAsia="en-GB"/>
              </w:rPr>
              <w:t>annual schedule of work for the Trust 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B53A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15B2"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B458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FDA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BAC5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r>
      <w:tr w:rsidR="009408EE" w:rsidRPr="009408EE" w14:paraId="1D683CD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B90B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Planning </w:t>
            </w:r>
            <w:r w:rsidRPr="009408EE">
              <w:rPr>
                <w:rFonts w:eastAsia="Times New Roman" w:cs="Times New Roman"/>
                <w:b/>
                <w:bCs/>
                <w:color w:val="003E75" w:themeColor="background2" w:themeShade="40"/>
                <w:sz w:val="20"/>
                <w:szCs w:val="20"/>
                <w:lang w:val="en-GB" w:eastAsia="en-GB"/>
              </w:rPr>
              <w:t>annual schedule of work for Board 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BE4D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11E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9AA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58FB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6B05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r>
      <w:tr w:rsidR="009408EE" w:rsidRPr="009408EE" w14:paraId="4A059B0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F84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Quality assuring the </w:t>
            </w:r>
            <w:r w:rsidRPr="009408EE">
              <w:rPr>
                <w:rFonts w:eastAsia="Times New Roman" w:cs="Times New Roman"/>
                <w:b/>
                <w:bCs/>
                <w:color w:val="003E75" w:themeColor="background2" w:themeShade="40"/>
                <w:sz w:val="20"/>
                <w:szCs w:val="20"/>
                <w:lang w:val="en-GB" w:eastAsia="en-GB"/>
              </w:rPr>
              <w:t>schedule of work for committees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8774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50DE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1D5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9D5A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5ED84"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r>
      <w:tr w:rsidR="009408EE" w:rsidRPr="009408EE" w14:paraId="4796BDAA"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064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Setting the annual cycle of </w:t>
            </w:r>
            <w:r w:rsidRPr="009408EE">
              <w:rPr>
                <w:rFonts w:eastAsia="Times New Roman" w:cs="Times New Roman"/>
                <w:b/>
                <w:bCs/>
                <w:color w:val="003E75" w:themeColor="background2" w:themeShade="40"/>
                <w:sz w:val="20"/>
                <w:szCs w:val="20"/>
                <w:lang w:val="en-GB" w:eastAsia="en-GB"/>
              </w:rPr>
              <w:t>Local Governing Body meetings</w:t>
            </w:r>
            <w:r w:rsidRPr="009408EE">
              <w:rPr>
                <w:rFonts w:eastAsia="Times New Roman" w:cs="Times New Roman"/>
                <w:color w:val="003E75" w:themeColor="background2" w:themeShade="40"/>
                <w:sz w:val="20"/>
                <w:szCs w:val="20"/>
                <w:lang w:val="en-GB" w:eastAsia="en-GB"/>
              </w:rPr>
              <w:t>, the composition of the meeting agenda and approval of minutes.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B39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4A39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4C6F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2269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F496"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r>
      <w:tr w:rsidR="009408EE" w:rsidRPr="009408EE" w14:paraId="5BC8D41B"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6EBD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Prepare and review </w:t>
            </w:r>
            <w:r w:rsidRPr="009408EE">
              <w:rPr>
                <w:rFonts w:eastAsia="Times New Roman" w:cs="Times New Roman"/>
                <w:b/>
                <w:bCs/>
                <w:color w:val="003E75" w:themeColor="background2" w:themeShade="40"/>
                <w:sz w:val="20"/>
                <w:szCs w:val="20"/>
                <w:lang w:val="en-GB" w:eastAsia="en-GB"/>
              </w:rPr>
              <w:t>Terms of Reference for Trust Committees and establish Governance Charter and Scheme of Delegation</w:t>
            </w:r>
            <w:r w:rsidRPr="009408EE">
              <w:rPr>
                <w:rFonts w:eastAsia="Times New Roman" w:cs="Times New Roman"/>
                <w:color w:val="003E75" w:themeColor="background2" w:themeShade="40"/>
                <w:sz w:val="20"/>
                <w:szCs w:val="20"/>
                <w:lang w:val="en-GB" w:eastAsia="en-GB"/>
              </w:rPr>
              <w:t xml:space="preserve"> to be reviewed annually.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17F3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AA6D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17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83C1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6362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r>
      <w:tr w:rsidR="009408EE" w:rsidRPr="009408EE" w14:paraId="75554B0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DEA6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Policies</w:t>
            </w:r>
            <w:r w:rsidRPr="009408EE">
              <w:rPr>
                <w:rFonts w:eastAsia="Times New Roman" w:cs="Times New Roman"/>
                <w:color w:val="003E75" w:themeColor="background2" w:themeShade="40"/>
                <w:sz w:val="20"/>
                <w:szCs w:val="20"/>
                <w:lang w:val="en-GB" w:eastAsia="en-GB"/>
              </w:rPr>
              <w:t xml:space="preserve"> – adoption of Trust Policies e.g. admissions, DBS charging and remissions, health and safety, safeguarding and child protection.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615A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B11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99DF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D22C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C32C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61BD7E7B"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DE4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Policies</w:t>
            </w:r>
            <w:r w:rsidRPr="009408EE">
              <w:rPr>
                <w:rFonts w:eastAsia="Times New Roman" w:cs="Times New Roman"/>
                <w:color w:val="003E75" w:themeColor="background2" w:themeShade="40"/>
                <w:sz w:val="20"/>
                <w:szCs w:val="20"/>
                <w:lang w:val="en-GB" w:eastAsia="en-GB"/>
              </w:rPr>
              <w:t xml:space="preserve"> – review of Trust Policies e.g. admissions, DBS, charging and remissions, health, and safety, safeguarding and child protection.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B0D2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4765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C09DF"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397F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8A98D"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6D0EFDA6"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A230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Advice to the Board on DfE, ESFA, and Charities Commission </w:t>
            </w:r>
            <w:r w:rsidRPr="009408EE">
              <w:rPr>
                <w:rFonts w:eastAsia="Times New Roman" w:cs="Times New Roman"/>
                <w:b/>
                <w:bCs/>
                <w:color w:val="003E75" w:themeColor="background2" w:themeShade="40"/>
                <w:sz w:val="20"/>
                <w:szCs w:val="20"/>
                <w:lang w:val="en-GB" w:eastAsia="en-GB"/>
              </w:rPr>
              <w:t>statutory compliance</w:t>
            </w:r>
            <w:r w:rsidRPr="009408EE">
              <w:rPr>
                <w:rFonts w:eastAsia="Times New Roman" w:cs="Times New Roman"/>
                <w:color w:val="003E75" w:themeColor="background2" w:themeShade="40"/>
                <w:sz w:val="20"/>
                <w:szCs w:val="20"/>
                <w:lang w:val="en-GB" w:eastAsia="en-GB"/>
              </w:rPr>
              <w:t xml:space="preserve"> regulations and guidance.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F98E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A382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80BC7"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8973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6B6D"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r>
      <w:tr w:rsidR="009408EE" w:rsidRPr="009408EE" w14:paraId="5FE3CEC8"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CD5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Intervene in the management of a school where necessary.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2EB7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F962E"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6922"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B121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0D4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r>
      <w:tr w:rsidR="009408EE" w:rsidRPr="009408EE" w14:paraId="0B3F0FA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0A9C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Annual </w:t>
            </w:r>
            <w:r w:rsidRPr="009408EE">
              <w:rPr>
                <w:rFonts w:eastAsia="Times New Roman" w:cs="Times New Roman"/>
                <w:b/>
                <w:bCs/>
                <w:color w:val="003E75" w:themeColor="background2" w:themeShade="40"/>
                <w:sz w:val="20"/>
                <w:szCs w:val="20"/>
                <w:lang w:val="en-GB" w:eastAsia="en-GB"/>
              </w:rPr>
              <w:t>Training programme for Trustees</w:t>
            </w:r>
            <w:r w:rsidRPr="009408EE">
              <w:rPr>
                <w:rFonts w:eastAsia="Times New Roman" w:cs="Times New Roman"/>
                <w:color w:val="003E75" w:themeColor="background2" w:themeShade="40"/>
                <w:sz w:val="20"/>
                <w:szCs w:val="20"/>
                <w:lang w:val="en-GB" w:eastAsia="en-GB"/>
              </w:rPr>
              <w:t xml:space="preserve"> and Local Governing Body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DBF9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CA3B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211A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D046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E7BC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1398EFA2"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95B4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Assist with the </w:t>
            </w:r>
            <w:r w:rsidRPr="009408EE">
              <w:rPr>
                <w:rFonts w:eastAsia="Times New Roman" w:cs="Times New Roman"/>
                <w:b/>
                <w:bCs/>
                <w:color w:val="003E75" w:themeColor="background2" w:themeShade="40"/>
                <w:sz w:val="20"/>
                <w:szCs w:val="20"/>
                <w:lang w:val="en-GB" w:eastAsia="en-GB"/>
              </w:rPr>
              <w:t>promotion of a public face</w:t>
            </w:r>
            <w:r w:rsidRPr="009408EE">
              <w:rPr>
                <w:rFonts w:eastAsia="Times New Roman" w:cs="Times New Roman"/>
                <w:color w:val="003E75" w:themeColor="background2" w:themeShade="40"/>
                <w:sz w:val="20"/>
                <w:szCs w:val="20"/>
                <w:lang w:val="en-GB" w:eastAsia="en-GB"/>
              </w:rPr>
              <w:t xml:space="preserve"> for the Trust with external partners and stakeholders.</w:t>
            </w: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ACA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3171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936E0"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B1CB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B30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5C36DF74"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DD66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Monitor and assess </w:t>
            </w:r>
            <w:r w:rsidRPr="009408EE">
              <w:rPr>
                <w:rFonts w:eastAsia="Times New Roman" w:cs="Times New Roman"/>
                <w:b/>
                <w:bCs/>
                <w:color w:val="003E75" w:themeColor="background2" w:themeShade="40"/>
                <w:sz w:val="20"/>
                <w:szCs w:val="20"/>
                <w:lang w:val="en-GB" w:eastAsia="en-GB"/>
              </w:rPr>
              <w:t>complaints</w:t>
            </w:r>
            <w:r w:rsidRPr="009408EE">
              <w:rPr>
                <w:rFonts w:eastAsia="Times New Roman" w:cs="Times New Roman"/>
                <w:color w:val="003E75" w:themeColor="background2" w:themeShade="40"/>
                <w:sz w:val="20"/>
                <w:szCs w:val="20"/>
                <w:lang w:val="en-GB" w:eastAsia="en-GB"/>
              </w:rPr>
              <w:t xml:space="preserve"> coming into the Trust and support headteachers as appropriate. </w:t>
            </w: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6B18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5D4A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A6A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1F1D0"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6ABB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5AC054AF" w14:textId="77777777" w:rsidTr="009408EE">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39A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Ensure that Trust and schools is compliant with all regulations re: the </w:t>
            </w:r>
            <w:r w:rsidRPr="009408EE">
              <w:rPr>
                <w:rFonts w:eastAsia="Times New Roman" w:cs="Times New Roman"/>
                <w:b/>
                <w:bCs/>
                <w:color w:val="003E75" w:themeColor="background2" w:themeShade="40"/>
                <w:sz w:val="20"/>
                <w:szCs w:val="20"/>
                <w:lang w:val="en-GB" w:eastAsia="en-GB"/>
              </w:rPr>
              <w:t>publishing of information</w:t>
            </w:r>
            <w:r w:rsidRPr="009408EE">
              <w:rPr>
                <w:rFonts w:eastAsia="Times New Roman" w:cs="Times New Roman"/>
                <w:color w:val="003E75" w:themeColor="background2" w:themeShade="40"/>
                <w:sz w:val="20"/>
                <w:szCs w:val="20"/>
                <w:lang w:val="en-GB" w:eastAsia="en-GB"/>
              </w:rPr>
              <w:t xml:space="preserve"> and website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BDE0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1F0B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C501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FB7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1E8E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bl>
    <w:p w14:paraId="1F7D9FF5" w14:textId="77777777" w:rsidR="009408EE" w:rsidRPr="009408EE" w:rsidRDefault="009408EE" w:rsidP="009408EE">
      <w:pPr>
        <w:spacing w:before="0" w:after="240" w:line="240" w:lineRule="auto"/>
        <w:rPr>
          <w:rFonts w:eastAsia="Times New Roman"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481"/>
        <w:gridCol w:w="1294"/>
        <w:gridCol w:w="1267"/>
        <w:gridCol w:w="1321"/>
        <w:gridCol w:w="2411"/>
      </w:tblGrid>
      <w:tr w:rsidR="009408EE" w:rsidRPr="009408EE" w14:paraId="17F956FD" w14:textId="77777777" w:rsidTr="009408EE">
        <w:tc>
          <w:tcPr>
            <w:tcW w:w="4481"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16E4070" w14:textId="77777777" w:rsidR="009408EE" w:rsidRPr="009408EE" w:rsidRDefault="009408EE" w:rsidP="009408EE">
            <w:pPr>
              <w:numPr>
                <w:ilvl w:val="0"/>
                <w:numId w:val="24"/>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School Improvement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DAAD8A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45B7C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3A87A7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411"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16E8536"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08283FFF" w14:textId="77777777" w:rsidTr="009408EE">
        <w:trPr>
          <w:trHeight w:val="72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AF0B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Development of the </w:t>
            </w:r>
            <w:r w:rsidRPr="009408EE">
              <w:rPr>
                <w:rFonts w:eastAsia="Times New Roman" w:cs="Times New Roman"/>
                <w:b/>
                <w:bCs/>
                <w:color w:val="003E75" w:themeColor="background2" w:themeShade="40"/>
                <w:sz w:val="20"/>
                <w:szCs w:val="20"/>
                <w:lang w:val="en-GB" w:eastAsia="en-GB"/>
              </w:rPr>
              <w:t>Trust’s School Improvement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71C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3C77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7265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603A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7FF3070C"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D103" w14:textId="77777777" w:rsidR="009408EE" w:rsidRPr="009408EE" w:rsidRDefault="009408EE" w:rsidP="009408EE">
            <w:pPr>
              <w:spacing w:before="240" w:after="24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Development of the </w:t>
            </w:r>
            <w:r w:rsidRPr="009408EE">
              <w:rPr>
                <w:rFonts w:eastAsia="Times New Roman" w:cs="Times New Roman"/>
                <w:b/>
                <w:bCs/>
                <w:color w:val="003E75" w:themeColor="background2" w:themeShade="40"/>
                <w:sz w:val="20"/>
                <w:szCs w:val="20"/>
                <w:lang w:val="en-GB" w:eastAsia="en-GB"/>
              </w:rPr>
              <w:t>Trust curriculum</w:t>
            </w:r>
            <w:r w:rsidRPr="009408EE">
              <w:rPr>
                <w:rFonts w:eastAsia="Times New Roman" w:cs="Times New Roman"/>
                <w:color w:val="003E75" w:themeColor="background2" w:themeShade="40"/>
                <w:sz w:val="20"/>
                <w:szCs w:val="20"/>
                <w:lang w:val="en-GB" w:eastAsia="en-GB"/>
              </w:rPr>
              <w:t xml:space="preserve"> which meets the needs of all schools and has regard to: </w:t>
            </w:r>
          </w:p>
          <w:p w14:paraId="2AFE1C7C" w14:textId="77777777" w:rsidR="009408EE" w:rsidRPr="009408EE" w:rsidRDefault="009408EE" w:rsidP="009408EE">
            <w:pPr>
              <w:numPr>
                <w:ilvl w:val="0"/>
                <w:numId w:val="25"/>
              </w:numPr>
              <w:spacing w:before="24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Any nationally recognised curriculum priorities and initiatives.</w:t>
            </w:r>
          </w:p>
          <w:p w14:paraId="719783F5" w14:textId="77777777" w:rsidR="009408EE" w:rsidRPr="009408EE" w:rsidRDefault="009408EE" w:rsidP="009408EE">
            <w:pPr>
              <w:numPr>
                <w:ilvl w:val="0"/>
                <w:numId w:val="25"/>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The obligation to provide religious education, relationships education and physical education.</w:t>
            </w:r>
          </w:p>
          <w:p w14:paraId="5CAE2FB5" w14:textId="77777777" w:rsidR="009408EE" w:rsidRPr="009408EE" w:rsidRDefault="009408EE" w:rsidP="009408EE">
            <w:pPr>
              <w:numPr>
                <w:ilvl w:val="0"/>
                <w:numId w:val="25"/>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Pupils with special educational needs.</w:t>
            </w:r>
          </w:p>
          <w:p w14:paraId="21692D90" w14:textId="77777777" w:rsidR="009408EE" w:rsidRPr="009408EE" w:rsidRDefault="009408EE" w:rsidP="009408EE">
            <w:pPr>
              <w:numPr>
                <w:ilvl w:val="0"/>
                <w:numId w:val="25"/>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National testing and age-related expectations.</w:t>
            </w:r>
          </w:p>
          <w:p w14:paraId="5B05BBFC" w14:textId="77777777" w:rsidR="009408EE" w:rsidRPr="009408EE" w:rsidRDefault="009408EE" w:rsidP="009408EE">
            <w:pPr>
              <w:numPr>
                <w:ilvl w:val="0"/>
                <w:numId w:val="25"/>
              </w:numPr>
              <w:spacing w:before="24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Any teaching objectives and priorities adopted by the Trust Board for all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9A81D"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313C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AE927"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3C9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42934E20"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2540B"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Quality of Teaching</w:t>
            </w:r>
          </w:p>
          <w:p w14:paraId="3C3EE710" w14:textId="77777777" w:rsidR="009408EE" w:rsidRPr="009408EE" w:rsidRDefault="009408EE" w:rsidP="009408EE">
            <w:pPr>
              <w:numPr>
                <w:ilvl w:val="0"/>
                <w:numId w:val="26"/>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appropriate levels of support, challenge, and intervention.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32C13"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EB7E2"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130E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E7CB7"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2605282F"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8ECB4"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SEND</w:t>
            </w:r>
            <w:r w:rsidRPr="009408EE">
              <w:rPr>
                <w:rFonts w:eastAsia="Times New Roman" w:cs="Times New Roman"/>
                <w:color w:val="003E75" w:themeColor="background2" w:themeShade="40"/>
                <w:sz w:val="20"/>
                <w:szCs w:val="20"/>
                <w:lang w:val="en-GB" w:eastAsia="en-GB"/>
              </w:rPr>
              <w:t> </w:t>
            </w:r>
          </w:p>
          <w:p w14:paraId="450D8F61" w14:textId="77777777" w:rsidR="009408EE" w:rsidRPr="009408EE" w:rsidRDefault="009408EE" w:rsidP="009408EE">
            <w:pPr>
              <w:numPr>
                <w:ilvl w:val="0"/>
                <w:numId w:val="27"/>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that the legal requirements for children with additional needs are met and that they are given appropriate support for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25BD9"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A64FA"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0C02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8A9C2"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2FA2E14"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34919"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Pupil Premium</w:t>
            </w:r>
            <w:r w:rsidRPr="009408EE">
              <w:rPr>
                <w:rFonts w:eastAsia="Times New Roman" w:cs="Times New Roman"/>
                <w:color w:val="003E75" w:themeColor="background2" w:themeShade="40"/>
                <w:sz w:val="20"/>
                <w:szCs w:val="20"/>
                <w:lang w:val="en-GB" w:eastAsia="en-GB"/>
              </w:rPr>
              <w:t> </w:t>
            </w:r>
          </w:p>
          <w:p w14:paraId="60781C7F" w14:textId="77777777" w:rsidR="009408EE" w:rsidRPr="009408EE" w:rsidRDefault="009408EE" w:rsidP="009408EE">
            <w:pPr>
              <w:numPr>
                <w:ilvl w:val="0"/>
                <w:numId w:val="28"/>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review and challenge the value for money of pupil premium spend in impact terms i.e. improved educational outcomes and narrowed achievement gaps.</w:t>
            </w:r>
          </w:p>
          <w:p w14:paraId="7AEA1ADC" w14:textId="77777777" w:rsidR="009408EE" w:rsidRPr="009408EE" w:rsidRDefault="009408EE" w:rsidP="009408EE">
            <w:pPr>
              <w:numPr>
                <w:ilvl w:val="0"/>
                <w:numId w:val="28"/>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Pupil Premium information is up-to-date on school websites.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56B41"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03D83"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741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6EC0B"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3A324EFA"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67E2C"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Safeguarding KCSIE </w:t>
            </w:r>
          </w:p>
          <w:p w14:paraId="53E32DB5"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Leadership and accountability for ensuring compliance with statutory safeguarding children 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D5CC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D514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4DF5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9342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1954BE78"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970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Safeguarding and child protection (PREVENT) </w:t>
            </w:r>
            <w:r w:rsidRPr="009408EE">
              <w:rPr>
                <w:rFonts w:eastAsia="Times New Roman" w:cs="Times New Roman"/>
                <w:color w:val="003E75" w:themeColor="background2" w:themeShade="40"/>
                <w:sz w:val="20"/>
                <w:szCs w:val="20"/>
                <w:lang w:val="en-GB" w:eastAsia="en-GB"/>
              </w:rPr>
              <w:t>  </w:t>
            </w:r>
          </w:p>
          <w:p w14:paraId="7909AE18" w14:textId="77777777" w:rsidR="009408EE" w:rsidRPr="009408EE" w:rsidRDefault="009408EE" w:rsidP="009408EE">
            <w:pPr>
              <w:numPr>
                <w:ilvl w:val="0"/>
                <w:numId w:val="29"/>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all schools have appointed Designated Safeguarding Leads, ensure compliance with statutory guidance and maintenance of single central record.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8B96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E0A8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6898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7BC0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5C9964DF" w14:textId="77777777" w:rsidTr="009408EE">
        <w:trPr>
          <w:trHeight w:val="78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BD357"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Produce</w:t>
            </w:r>
            <w:r w:rsidRPr="009408EE">
              <w:rPr>
                <w:rFonts w:eastAsia="Times New Roman" w:cs="Times New Roman"/>
                <w:b/>
                <w:bCs/>
                <w:color w:val="003E75" w:themeColor="background2" w:themeShade="40"/>
                <w:sz w:val="20"/>
                <w:szCs w:val="20"/>
                <w:lang w:val="en-GB" w:eastAsia="en-GB"/>
              </w:rPr>
              <w:t xml:space="preserve"> Trust Annual Safeguarding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790F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11DD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266D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1417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BE94096"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F9569"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Establish, monitor, and review Trust </w:t>
            </w:r>
            <w:r w:rsidRPr="009408EE">
              <w:rPr>
                <w:rFonts w:eastAsia="Times New Roman" w:cs="Times New Roman"/>
                <w:b/>
                <w:bCs/>
                <w:color w:val="003E75" w:themeColor="background2" w:themeShade="40"/>
                <w:sz w:val="20"/>
                <w:szCs w:val="20"/>
                <w:lang w:val="en-GB" w:eastAsia="en-GB"/>
              </w:rPr>
              <w:t>DBS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3864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3474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267C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0AB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D8FCBA4" w14:textId="77777777" w:rsidTr="009408EE">
        <w:trPr>
          <w:trHeight w:val="2670"/>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F8B1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Parental and Stakeholder Engagement</w:t>
            </w:r>
            <w:r w:rsidRPr="009408EE">
              <w:rPr>
                <w:rFonts w:eastAsia="Times New Roman" w:cs="Times New Roman"/>
                <w:color w:val="003E75" w:themeColor="background2" w:themeShade="40"/>
                <w:sz w:val="20"/>
                <w:szCs w:val="20"/>
                <w:lang w:val="en-GB" w:eastAsia="en-GB"/>
              </w:rPr>
              <w:t>:</w:t>
            </w:r>
          </w:p>
          <w:p w14:paraId="3268C276" w14:textId="77777777" w:rsidR="009408EE" w:rsidRPr="009408EE" w:rsidRDefault="009408EE" w:rsidP="009408EE">
            <w:pPr>
              <w:numPr>
                <w:ilvl w:val="0"/>
                <w:numId w:val="30"/>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Promote partnership working between parents/carers, and schools to influence high standards of attendance, behaviour and learning by pupils</w:t>
            </w:r>
          </w:p>
          <w:p w14:paraId="77F8E422" w14:textId="77777777" w:rsidR="009408EE" w:rsidRPr="009408EE" w:rsidRDefault="009408EE" w:rsidP="009408EE">
            <w:pPr>
              <w:numPr>
                <w:ilvl w:val="0"/>
                <w:numId w:val="30"/>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Undertake consultation with pupils, parents/carers and other stakeholders as part of a programme of regular self-evaluation to assess performance against stated vision, aims and objectives</w:t>
            </w:r>
          </w:p>
          <w:p w14:paraId="2254E031" w14:textId="77777777" w:rsidR="009408EE" w:rsidRPr="009408EE" w:rsidRDefault="009408EE" w:rsidP="009408EE">
            <w:pPr>
              <w:numPr>
                <w:ilvl w:val="0"/>
                <w:numId w:val="30"/>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that feedback is used to improve practice and the quality of the overall pupil experience.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98AB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C9E2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BECB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4612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76DD9668"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18A31" w14:textId="77777777" w:rsid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Admissions Policy</w:t>
            </w:r>
            <w:r w:rsidRPr="009408EE">
              <w:rPr>
                <w:rFonts w:eastAsia="Times New Roman" w:cs="Times New Roman"/>
                <w:color w:val="003E75" w:themeColor="background2" w:themeShade="40"/>
                <w:sz w:val="20"/>
                <w:szCs w:val="20"/>
                <w:lang w:val="en-GB" w:eastAsia="en-GB"/>
              </w:rPr>
              <w:t>.</w:t>
            </w:r>
          </w:p>
          <w:p w14:paraId="50842E71" w14:textId="33581061" w:rsidR="000E13BD" w:rsidRPr="009408EE" w:rsidRDefault="000E13BD" w:rsidP="009408EE">
            <w:pPr>
              <w:spacing w:before="0" w:after="0" w:line="240" w:lineRule="auto"/>
              <w:ind w:left="-90"/>
              <w:rPr>
                <w:rFonts w:eastAsia="Times New Roman" w:cs="Times New Roman"/>
                <w:color w:val="003E75" w:themeColor="background2" w:themeShade="40"/>
                <w:sz w:val="20"/>
                <w:szCs w:val="20"/>
                <w:lang w:val="en-GB" w:eastAsia="en-GB"/>
              </w:rPr>
            </w:pPr>
            <w:r>
              <w:rPr>
                <w:rFonts w:eastAsia="Times New Roman" w:cs="Times New Roman"/>
                <w:b/>
                <w:bCs/>
                <w:color w:val="003E75" w:themeColor="background2" w:themeShade="40"/>
                <w:sz w:val="20"/>
                <w:szCs w:val="20"/>
                <w:lang w:val="en-GB" w:eastAsia="en-GB"/>
              </w:rPr>
              <w:t>In line with LA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6730C"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896EE"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3272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25618"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508F57AC"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FFCC2"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Adopt a Trust wide </w:t>
            </w:r>
            <w:r w:rsidRPr="009408EE">
              <w:rPr>
                <w:rFonts w:eastAsia="Times New Roman" w:cs="Times New Roman"/>
                <w:b/>
                <w:bCs/>
                <w:color w:val="003E75" w:themeColor="background2" w:themeShade="40"/>
                <w:sz w:val="20"/>
                <w:szCs w:val="20"/>
                <w:lang w:val="en-GB" w:eastAsia="en-GB"/>
              </w:rPr>
              <w:t>Admissions Policy</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06463"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EF8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CA8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6873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226C36BD"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1A2D5"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Expansion or reduction of academy Published Admission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0D16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EE27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1EA8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F4950"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60C4AB7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CBEB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Change of Age range - </w:t>
            </w:r>
            <w:r w:rsidRPr="009408EE">
              <w:rPr>
                <w:rFonts w:eastAsia="Times New Roman" w:cs="Times New Roman"/>
                <w:b/>
                <w:bCs/>
                <w:color w:val="003E75" w:themeColor="background2" w:themeShade="40"/>
                <w:sz w:val="20"/>
                <w:szCs w:val="20"/>
                <w:lang w:val="en-GB" w:eastAsia="en-GB"/>
              </w:rPr>
              <w:t>ESFA approval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E2D7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392D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4FCB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F3A8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462DD655"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332C5"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Extension of Academy provision to include Nursery age children - </w:t>
            </w:r>
            <w:r w:rsidRPr="009408EE">
              <w:rPr>
                <w:rFonts w:eastAsia="Times New Roman" w:cs="Times New Roman"/>
                <w:b/>
                <w:bCs/>
                <w:color w:val="003E75" w:themeColor="background2" w:themeShade="40"/>
                <w:sz w:val="20"/>
                <w:szCs w:val="20"/>
                <w:lang w:val="en-GB" w:eastAsia="en-GB"/>
              </w:rPr>
              <w:t>ESFA approval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FAC6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903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A223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F4D1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5D11F120"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4654"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Review – monitoring and evaluating performance of schools by:</w:t>
            </w:r>
          </w:p>
          <w:p w14:paraId="588B0158" w14:textId="77777777" w:rsidR="009408EE" w:rsidRPr="009408EE" w:rsidRDefault="009408EE" w:rsidP="009408EE">
            <w:pPr>
              <w:numPr>
                <w:ilvl w:val="0"/>
                <w:numId w:val="31"/>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review progress against agreed KPIs.</w:t>
            </w:r>
          </w:p>
          <w:p w14:paraId="67BF7E55" w14:textId="77777777" w:rsidR="009408EE" w:rsidRPr="009408EE" w:rsidRDefault="009408EE" w:rsidP="009408EE">
            <w:pPr>
              <w:numPr>
                <w:ilvl w:val="0"/>
                <w:numId w:val="31"/>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hold senior leaders to account for academic performance, quality of care and provision.</w:t>
            </w:r>
          </w:p>
          <w:p w14:paraId="385E7C43" w14:textId="77777777" w:rsidR="009408EE" w:rsidRPr="009408EE" w:rsidRDefault="009408EE" w:rsidP="009408EE">
            <w:pPr>
              <w:numPr>
                <w:ilvl w:val="0"/>
                <w:numId w:val="31"/>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monitor the overall effectiveness and efficiency of leadership and management.</w:t>
            </w:r>
          </w:p>
          <w:p w14:paraId="1BD1FA12" w14:textId="77777777" w:rsidR="009408EE" w:rsidRPr="009408EE" w:rsidRDefault="009408EE" w:rsidP="009408EE">
            <w:pPr>
              <w:numPr>
                <w:ilvl w:val="0"/>
                <w:numId w:val="31"/>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receive reports on the quality of teaching and learning and making recommendations to Trust Board.</w:t>
            </w:r>
          </w:p>
          <w:p w14:paraId="6173554F" w14:textId="77777777" w:rsidR="009408EE" w:rsidRPr="009408EE" w:rsidRDefault="009408EE" w:rsidP="009408EE">
            <w:pPr>
              <w:numPr>
                <w:ilvl w:val="0"/>
                <w:numId w:val="31"/>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analyse and respond to pupil and other performance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CB090"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E3744"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AF2F6"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7973F" w14:textId="77777777" w:rsidR="009408EE" w:rsidRPr="009408EE" w:rsidRDefault="009408EE" w:rsidP="009408EE">
            <w:pPr>
              <w:spacing w:before="240" w:after="24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4FFAEAFB"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3D08"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School improvement</w:t>
            </w:r>
            <w:r w:rsidRPr="009408EE">
              <w:rPr>
                <w:rFonts w:eastAsia="Times New Roman" w:cs="Times New Roman"/>
                <w:color w:val="003E75" w:themeColor="background2" w:themeShade="40"/>
                <w:sz w:val="20"/>
                <w:szCs w:val="20"/>
                <w:lang w:val="en-GB" w:eastAsia="en-GB"/>
              </w:rPr>
              <w:t xml:space="preserve"> – analyse school improvement priorities, data, and information from individual schools. Provide challenge and support to school rapid action plans.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E1EA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B59E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 </w:t>
            </w: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5C8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E01E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2C2C8D4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57BA5"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Termly report to the Trust Board on </w:t>
            </w:r>
            <w:r w:rsidRPr="009408EE">
              <w:rPr>
                <w:rFonts w:eastAsia="Times New Roman" w:cs="Times New Roman"/>
                <w:b/>
                <w:bCs/>
                <w:color w:val="003E75" w:themeColor="background2" w:themeShade="40"/>
                <w:sz w:val="20"/>
                <w:szCs w:val="20"/>
                <w:lang w:val="en-GB" w:eastAsia="en-GB"/>
              </w:rPr>
              <w:t>school improvement and pupil performance.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485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47AC2"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63FD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AF88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at school level</w:t>
            </w:r>
          </w:p>
        </w:tc>
      </w:tr>
      <w:tr w:rsidR="009408EE" w:rsidRPr="009408EE" w14:paraId="07774153"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4FF3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Monitor and evaluate </w:t>
            </w:r>
            <w:r w:rsidRPr="009408EE">
              <w:rPr>
                <w:rFonts w:eastAsia="Times New Roman" w:cs="Times New Roman"/>
                <w:b/>
                <w:bCs/>
                <w:color w:val="003E75" w:themeColor="background2" w:themeShade="40"/>
                <w:sz w:val="20"/>
                <w:szCs w:val="20"/>
                <w:lang w:val="en-GB" w:eastAsia="en-GB"/>
              </w:rPr>
              <w:t>pupil behaviour, health and safety and wellbeing.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0993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25C20"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r w:rsidRPr="009408EE">
              <w:rPr>
                <w:rFonts w:eastAsia="Times New Roman" w:cs="Times New Roman"/>
                <w:b/>
                <w:bCs/>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F13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CB8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4CF26E2E"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D3D0"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Determine </w:t>
            </w:r>
            <w:r w:rsidRPr="009408EE">
              <w:rPr>
                <w:rFonts w:eastAsia="Times New Roman" w:cs="Times New Roman"/>
                <w:b/>
                <w:bCs/>
                <w:color w:val="003E75" w:themeColor="background2" w:themeShade="40"/>
                <w:sz w:val="20"/>
                <w:szCs w:val="20"/>
                <w:lang w:val="en-GB" w:eastAsia="en-GB"/>
              </w:rPr>
              <w:t>school hours, term dates and length of school day</w:t>
            </w:r>
            <w:r w:rsidRPr="009408EE">
              <w:rPr>
                <w:rFonts w:eastAsia="Times New Roman" w:cs="Times New Roman"/>
                <w:color w:val="003E75" w:themeColor="background2" w:themeShade="40"/>
                <w:sz w:val="20"/>
                <w:szCs w:val="20"/>
                <w:lang w:val="en-GB" w:eastAsia="en-GB"/>
              </w:rPr>
              <w:t xml:space="preserve"> – setting the opening and closing times of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7910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48C4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6FAA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AB79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5EE87EDD"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9AF62"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Ensure adherence to statutory guidance for those with legal responsibilities in relation to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9FFD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7DE1F"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14C5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646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7ED77EA6"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7D940"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Fixed Term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347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8306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5BB4"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8D24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r>
      <w:tr w:rsidR="009408EE" w:rsidRPr="009408EE" w14:paraId="64147F52"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2A17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Permanent Exclusions.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A0F1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385A"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8C1B8"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C6E6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r>
      <w:tr w:rsidR="009408EE" w:rsidRPr="009408EE" w14:paraId="0C01A809"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54A14"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Hear </w:t>
            </w:r>
            <w:r w:rsidRPr="009408EE">
              <w:rPr>
                <w:rFonts w:eastAsia="Times New Roman" w:cs="Times New Roman"/>
                <w:b/>
                <w:bCs/>
                <w:color w:val="003E75" w:themeColor="background2" w:themeShade="40"/>
                <w:sz w:val="20"/>
                <w:szCs w:val="20"/>
                <w:lang w:val="en-GB" w:eastAsia="en-GB"/>
              </w:rPr>
              <w:t>Exclusion Appeals.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79A37"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3E541"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ED99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DAE39"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w:t>
            </w:r>
          </w:p>
        </w:tc>
      </w:tr>
      <w:tr w:rsidR="009408EE" w:rsidRPr="009408EE" w14:paraId="5EC6C0E4" w14:textId="77777777" w:rsidTr="009408EE">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82754"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Ofsted Summary Evaluation Visit Outcome – Trust</w:t>
            </w:r>
          </w:p>
          <w:p w14:paraId="062994FD" w14:textId="77777777" w:rsidR="009408EE" w:rsidRPr="009408EE" w:rsidRDefault="009408EE" w:rsidP="009408EE">
            <w:pPr>
              <w:numPr>
                <w:ilvl w:val="0"/>
                <w:numId w:val="32"/>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Board chair will liaise with Ofsted where the Trust receives a summary evaluation visit</w:t>
            </w:r>
          </w:p>
          <w:p w14:paraId="04456EBA" w14:textId="77777777" w:rsidR="009408EE" w:rsidRPr="009408EE" w:rsidRDefault="009408EE" w:rsidP="009408EE">
            <w:pPr>
              <w:numPr>
                <w:ilvl w:val="0"/>
                <w:numId w:val="32"/>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CEO will ensure Trust is prepared for visit and manage the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58D9D"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6BB25"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63EB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04513"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1F5232EB" w14:textId="77777777" w:rsidTr="009408EE">
        <w:trPr>
          <w:trHeight w:val="885"/>
        </w:trPr>
        <w:tc>
          <w:tcPr>
            <w:tcW w:w="4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2E69D" w14:textId="77777777" w:rsidR="009408EE" w:rsidRPr="009408EE" w:rsidRDefault="009408EE" w:rsidP="009408EE">
            <w:pPr>
              <w:spacing w:before="0" w:after="0" w:line="240" w:lineRule="auto"/>
              <w:ind w:left="-90"/>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Ofsted Inspection Outcome – School</w:t>
            </w:r>
          </w:p>
          <w:p w14:paraId="60B5CB35" w14:textId="77777777" w:rsidR="009408EE" w:rsidRPr="009408EE" w:rsidRDefault="009408EE" w:rsidP="009408EE">
            <w:pPr>
              <w:numPr>
                <w:ilvl w:val="0"/>
                <w:numId w:val="33"/>
              </w:numPr>
              <w:spacing w:before="0" w:after="0" w:line="240" w:lineRule="auto"/>
              <w:textAlignment w:val="baseline"/>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Trust Executive Leadership Team will support headteachers for individual School inspections.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1969B"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B96C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4C576"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w:t>
            </w:r>
          </w:p>
        </w:tc>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FFEE"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bl>
    <w:p w14:paraId="2F78129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179"/>
        <w:gridCol w:w="1372"/>
        <w:gridCol w:w="1421"/>
        <w:gridCol w:w="1330"/>
        <w:gridCol w:w="2472"/>
      </w:tblGrid>
      <w:tr w:rsidR="009408EE" w:rsidRPr="009408EE" w14:paraId="33CBDCCE" w14:textId="77777777" w:rsidTr="009408EE">
        <w:tc>
          <w:tcPr>
            <w:tcW w:w="417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C6E5E63" w14:textId="77777777" w:rsidR="009408EE" w:rsidRPr="009408EE" w:rsidRDefault="009408EE" w:rsidP="009408EE">
            <w:pPr>
              <w:numPr>
                <w:ilvl w:val="0"/>
                <w:numId w:val="34"/>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Pupils, Parents and Community</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127B78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BB8C5C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A8765C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47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758C6B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1D340FDA" w14:textId="77777777" w:rsidTr="009408EE">
        <w:trPr>
          <w:trHeight w:val="915"/>
        </w:trPr>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2968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Ensure that pupils and parents/carers have </w:t>
            </w:r>
            <w:r w:rsidRPr="009408EE">
              <w:rPr>
                <w:rFonts w:eastAsia="Times New Roman" w:cs="Times New Roman"/>
                <w:b/>
                <w:bCs/>
                <w:color w:val="003E75" w:themeColor="background2" w:themeShade="40"/>
                <w:sz w:val="20"/>
                <w:szCs w:val="20"/>
                <w:lang w:val="en-GB" w:eastAsia="en-GB"/>
              </w:rPr>
              <w:t>a voice</w:t>
            </w:r>
            <w:r w:rsidRPr="009408EE">
              <w:rPr>
                <w:rFonts w:eastAsia="Times New Roman" w:cs="Times New Roman"/>
                <w:color w:val="003E75" w:themeColor="background2" w:themeShade="40"/>
                <w:sz w:val="20"/>
                <w:szCs w:val="20"/>
                <w:lang w:val="en-GB" w:eastAsia="en-GB"/>
              </w:rPr>
              <w:t xml:space="preserve"> in decisions that impact on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50AF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2645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164A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F5A3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02432E32" w14:textId="77777777" w:rsidTr="009408EE">
        <w:trPr>
          <w:trHeight w:val="915"/>
        </w:trPr>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A582" w14:textId="263CBA8D" w:rsidR="009408EE" w:rsidRPr="009408EE" w:rsidRDefault="009408EE" w:rsidP="000E13BD">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LGBs at each school to ensure that they fully interact with the community and gain clear engagement.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5F2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EC08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CAE9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2D5DC" w14:textId="77777777" w:rsidR="009408EE" w:rsidRPr="009408EE" w:rsidRDefault="009408EE" w:rsidP="009408EE">
            <w:pPr>
              <w:spacing w:before="0" w:after="0" w:line="240" w:lineRule="auto"/>
              <w:ind w:left="-90"/>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6182D21D" w14:textId="77777777" w:rsidTr="009408EE">
        <w:tc>
          <w:tcPr>
            <w:tcW w:w="4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FDC6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Responsibility for </w:t>
            </w:r>
            <w:r w:rsidRPr="009408EE">
              <w:rPr>
                <w:rFonts w:eastAsia="Times New Roman" w:cs="Times New Roman"/>
                <w:b/>
                <w:bCs/>
                <w:color w:val="003E75" w:themeColor="background2" w:themeShade="40"/>
                <w:sz w:val="20"/>
                <w:szCs w:val="20"/>
                <w:lang w:val="en-GB" w:eastAsia="en-GB"/>
              </w:rPr>
              <w:t>consultations</w:t>
            </w:r>
            <w:r w:rsidRPr="009408EE">
              <w:rPr>
                <w:rFonts w:eastAsia="Times New Roman" w:cs="Times New Roman"/>
                <w:color w:val="003E75" w:themeColor="background2" w:themeShade="40"/>
                <w:sz w:val="20"/>
                <w:szCs w:val="20"/>
                <w:lang w:val="en-GB" w:eastAsia="en-GB"/>
              </w:rPr>
              <w:t xml:space="preserve"> and engagement with parents/carers and the wider community.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723A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8C0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C5BA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632A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bl>
    <w:p w14:paraId="72C3965F" w14:textId="77777777" w:rsidR="009408EE" w:rsidRPr="009408EE" w:rsidRDefault="009408EE" w:rsidP="009408EE">
      <w:pPr>
        <w:spacing w:before="0" w:after="240" w:line="240" w:lineRule="auto"/>
        <w:rPr>
          <w:rFonts w:eastAsia="Times New Roman" w:cs="Times New Roman"/>
          <w:color w:val="003E75" w:themeColor="background2" w:themeShade="40"/>
          <w:sz w:val="20"/>
          <w:szCs w:val="20"/>
          <w:lang w:val="en-GB" w:eastAsia="en-GB"/>
        </w:rPr>
      </w:pP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3489"/>
        <w:gridCol w:w="1090"/>
        <w:gridCol w:w="1356"/>
        <w:gridCol w:w="1089"/>
        <w:gridCol w:w="1320"/>
        <w:gridCol w:w="2430"/>
      </w:tblGrid>
      <w:tr w:rsidR="009408EE" w:rsidRPr="009408EE" w14:paraId="2E00A881" w14:textId="77777777" w:rsidTr="009408EE">
        <w:tc>
          <w:tcPr>
            <w:tcW w:w="348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46CB3AB" w14:textId="77777777" w:rsidR="009408EE" w:rsidRPr="009408EE" w:rsidRDefault="009408EE" w:rsidP="009408EE">
            <w:pPr>
              <w:numPr>
                <w:ilvl w:val="0"/>
                <w:numId w:val="36"/>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Financial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9359C6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8BD3FB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F41D00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AD59A9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430"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F997A9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1B98A427" w14:textId="77777777" w:rsidTr="009408EE">
        <w:trPr>
          <w:trHeight w:val="690"/>
        </w:trPr>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D38C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 Annual Budget and Forecasts</w:t>
            </w:r>
            <w:r w:rsidRPr="009408EE">
              <w:rPr>
                <w:rFonts w:eastAsia="Times New Roman" w:cs="Times New Roman"/>
                <w:color w:val="003E75" w:themeColor="background2" w:themeShade="40"/>
                <w:sz w:val="20"/>
                <w:szCs w:val="20"/>
                <w:lang w:val="en-GB" w:eastAsia="en-GB"/>
              </w:rPr>
              <w:t xml:space="preserve"> – formulate and set for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E57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F92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0B2C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F1F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B1B0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305AF02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E200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Approve Annual Accounts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F2DF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347E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952D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BBC4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1BB4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057A3B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118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School Funding Model</w:t>
            </w:r>
            <w:r w:rsidRPr="009408EE">
              <w:rPr>
                <w:rFonts w:eastAsia="Times New Roman" w:cs="Times New Roman"/>
                <w:color w:val="003E75" w:themeColor="background2" w:themeShade="40"/>
                <w:sz w:val="20"/>
                <w:szCs w:val="20"/>
                <w:lang w:val="en-GB" w:eastAsia="en-GB"/>
              </w:rPr>
              <w:t xml:space="preserve"> – agree and implement a funding model across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602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FBE9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0A18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22BC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6932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550DB7E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19DC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Individual School Annual Budget Allocation</w:t>
            </w:r>
            <w:r w:rsidRPr="009408EE">
              <w:rPr>
                <w:rFonts w:eastAsia="Times New Roman" w:cs="Times New Roman"/>
                <w:color w:val="003E75" w:themeColor="background2" w:themeShade="40"/>
                <w:sz w:val="20"/>
                <w:szCs w:val="20"/>
                <w:lang w:val="en-GB" w:eastAsia="en-GB"/>
              </w:rPr>
              <w:t xml:space="preserve"> – formulate and determine the proportion of the Trust overall budget to be delegated to each school (including uses of contingency funds / balances).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F528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EFB5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BEAD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8F4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67B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6B49750C"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5D16" w14:textId="71FA8776"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 Scheme of Delegation and Internal Financial Controls policy and procedures</w:t>
            </w:r>
            <w:r w:rsidRPr="009408EE">
              <w:rPr>
                <w:rFonts w:eastAsia="Times New Roman" w:cs="Times New Roman"/>
                <w:color w:val="003E75" w:themeColor="background2" w:themeShade="40"/>
                <w:sz w:val="20"/>
                <w:szCs w:val="20"/>
                <w:lang w:val="en-GB" w:eastAsia="en-GB"/>
              </w:rPr>
              <w:t xml:space="preserve"> – establish policies to ensure compliance with the Trust’s financial reporting requirements and Academies Financial Handbook 202</w:t>
            </w:r>
            <w:r w:rsidR="009360DA">
              <w:rPr>
                <w:rFonts w:eastAsia="Times New Roman" w:cs="Times New Roman"/>
                <w:color w:val="003E75" w:themeColor="background2" w:themeShade="40"/>
                <w:sz w:val="20"/>
                <w:szCs w:val="20"/>
                <w:lang w:val="en-GB" w:eastAsia="en-GB"/>
              </w:rPr>
              <w:t>3</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0C21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204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9626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044B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8BE4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086D354E"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C4ED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Ensure internal controls, audit and financial procedures are implemented effectively.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93CC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DCB2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772B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486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C44E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005289CD"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B8D1" w14:textId="2BD6A105"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Set </w:t>
            </w:r>
            <w:r w:rsidRPr="009408EE">
              <w:rPr>
                <w:rFonts w:eastAsia="Times New Roman" w:cs="Times New Roman"/>
                <w:b/>
                <w:bCs/>
                <w:color w:val="003E75" w:themeColor="background2" w:themeShade="40"/>
                <w:sz w:val="20"/>
                <w:szCs w:val="20"/>
                <w:lang w:val="en-GB" w:eastAsia="en-GB"/>
              </w:rPr>
              <w:t>Trust procurement policies and procedures</w:t>
            </w:r>
            <w:r w:rsidRPr="009408EE">
              <w:rPr>
                <w:rFonts w:eastAsia="Times New Roman" w:cs="Times New Roman"/>
                <w:color w:val="003E75" w:themeColor="background2" w:themeShade="40"/>
                <w:sz w:val="20"/>
                <w:szCs w:val="20"/>
                <w:lang w:val="en-GB" w:eastAsia="en-GB"/>
              </w:rPr>
              <w:t xml:space="preserve"> i.e. for suppliers, auditors, HR, payroll providers and legal support in accordance with the Funding Agreement, Academies Financial Handbook 202</w:t>
            </w:r>
            <w:r w:rsidR="009360DA">
              <w:rPr>
                <w:rFonts w:eastAsia="Times New Roman" w:cs="Times New Roman"/>
                <w:color w:val="003E75" w:themeColor="background2" w:themeShade="40"/>
                <w:sz w:val="20"/>
                <w:szCs w:val="20"/>
                <w:lang w:val="en-GB" w:eastAsia="en-GB"/>
              </w:rPr>
              <w:t>3</w:t>
            </w:r>
            <w:r w:rsidRPr="009408EE">
              <w:rPr>
                <w:rFonts w:eastAsia="Times New Roman" w:cs="Times New Roman"/>
                <w:color w:val="003E75" w:themeColor="background2" w:themeShade="40"/>
                <w:sz w:val="20"/>
                <w:szCs w:val="20"/>
                <w:lang w:val="en-GB" w:eastAsia="en-GB"/>
              </w:rPr>
              <w:t xml:space="preserve"> and Trust’s Procurement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90EB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5F4F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499C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D2C0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119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38AADF8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D3CE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Monitor and evaluate </w:t>
            </w:r>
            <w:r w:rsidRPr="009408EE">
              <w:rPr>
                <w:rFonts w:eastAsia="Times New Roman" w:cs="Times New Roman"/>
                <w:b/>
                <w:bCs/>
                <w:color w:val="003E75" w:themeColor="background2" w:themeShade="40"/>
                <w:sz w:val="20"/>
                <w:szCs w:val="20"/>
                <w:lang w:val="en-GB" w:eastAsia="en-GB"/>
              </w:rPr>
              <w:t>value for money</w:t>
            </w:r>
            <w:r w:rsidRPr="009408EE">
              <w:rPr>
                <w:rFonts w:eastAsia="Times New Roman" w:cs="Times New Roman"/>
                <w:color w:val="003E75" w:themeColor="background2" w:themeShade="40"/>
                <w:sz w:val="20"/>
                <w:szCs w:val="20"/>
                <w:lang w:val="en-GB" w:eastAsia="en-GB"/>
              </w:rPr>
              <w:t xml:space="preserve"> at each Trust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7974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29F8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00FF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1102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4B1E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60D8378"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E702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Maintain accurate, reconciled and up to date records to provide </w:t>
            </w:r>
            <w:r w:rsidRPr="009408EE">
              <w:rPr>
                <w:rFonts w:eastAsia="Times New Roman" w:cs="Times New Roman"/>
                <w:b/>
                <w:bCs/>
                <w:color w:val="003E75" w:themeColor="background2" w:themeShade="40"/>
                <w:sz w:val="20"/>
                <w:szCs w:val="20"/>
                <w:lang w:val="en-GB" w:eastAsia="en-GB"/>
              </w:rPr>
              <w:t>financial and statistical information</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326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86A8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B51F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3A4C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452E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804D5E1"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96FB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Establish and maintain </w:t>
            </w:r>
            <w:r w:rsidRPr="009408EE">
              <w:rPr>
                <w:rFonts w:eastAsia="Times New Roman" w:cs="Times New Roman"/>
                <w:b/>
                <w:bCs/>
                <w:color w:val="003E75" w:themeColor="background2" w:themeShade="40"/>
                <w:sz w:val="20"/>
                <w:szCs w:val="20"/>
                <w:lang w:val="en-GB" w:eastAsia="en-GB"/>
              </w:rPr>
              <w:t>asset registers</w:t>
            </w:r>
            <w:r w:rsidRPr="009408EE">
              <w:rPr>
                <w:rFonts w:eastAsia="Times New Roman" w:cs="Times New Roman"/>
                <w:color w:val="003E75" w:themeColor="background2" w:themeShade="40"/>
                <w:sz w:val="20"/>
                <w:szCs w:val="20"/>
                <w:lang w:val="en-GB" w:eastAsia="en-GB"/>
              </w:rPr>
              <w:t xml:space="preserve"> in accordance with financial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02A4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D63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DDAB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B828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C5BA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344FED5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E0C2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Ensure that any </w:t>
            </w:r>
            <w:r w:rsidRPr="009408EE">
              <w:rPr>
                <w:rFonts w:eastAsia="Times New Roman" w:cs="Times New Roman"/>
                <w:b/>
                <w:bCs/>
                <w:color w:val="003E75" w:themeColor="background2" w:themeShade="40"/>
                <w:sz w:val="20"/>
                <w:szCs w:val="20"/>
                <w:lang w:val="en-GB" w:eastAsia="en-GB"/>
              </w:rPr>
              <w:t>disposal of assets</w:t>
            </w:r>
            <w:r w:rsidRPr="009408EE">
              <w:rPr>
                <w:rFonts w:eastAsia="Times New Roman" w:cs="Times New Roman"/>
                <w:color w:val="003E75" w:themeColor="background2" w:themeShade="40"/>
                <w:sz w:val="20"/>
                <w:szCs w:val="20"/>
                <w:lang w:val="en-GB" w:eastAsia="en-GB"/>
              </w:rPr>
              <w:t xml:space="preserve"> complies with the Trust’s financial procedures and is reported to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41D5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53C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96DA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FC65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9571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0B6D437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167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Maintain a </w:t>
            </w:r>
            <w:r w:rsidRPr="009408EE">
              <w:rPr>
                <w:rFonts w:eastAsia="Times New Roman" w:cs="Times New Roman"/>
                <w:b/>
                <w:bCs/>
                <w:color w:val="003E75" w:themeColor="background2" w:themeShade="40"/>
                <w:sz w:val="20"/>
                <w:szCs w:val="20"/>
                <w:lang w:val="en-GB" w:eastAsia="en-GB"/>
              </w:rPr>
              <w:t>register of pecuniary and other interests</w:t>
            </w:r>
            <w:r w:rsidRPr="009408EE">
              <w:rPr>
                <w:rFonts w:eastAsia="Times New Roman" w:cs="Times New Roman"/>
                <w:color w:val="003E75" w:themeColor="background2" w:themeShade="40"/>
                <w:sz w:val="20"/>
                <w:szCs w:val="20"/>
                <w:lang w:val="en-GB" w:eastAsia="en-GB"/>
              </w:rPr>
              <w:t xml:space="preserve"> of Members, Trustees, and 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0C4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5D8F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234C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FB27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DBEC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1416E4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3192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Ensure appropriate </w:t>
            </w:r>
            <w:r w:rsidRPr="009408EE">
              <w:rPr>
                <w:rFonts w:eastAsia="Times New Roman" w:cs="Times New Roman"/>
                <w:b/>
                <w:bCs/>
                <w:color w:val="003E75" w:themeColor="background2" w:themeShade="40"/>
                <w:sz w:val="20"/>
                <w:szCs w:val="20"/>
                <w:lang w:val="en-GB" w:eastAsia="en-GB"/>
              </w:rPr>
              <w:t>insurance arrangements</w:t>
            </w:r>
            <w:r w:rsidRPr="009408EE">
              <w:rPr>
                <w:rFonts w:eastAsia="Times New Roman" w:cs="Times New Roman"/>
                <w:color w:val="003E75" w:themeColor="background2" w:themeShade="40"/>
                <w:sz w:val="20"/>
                <w:szCs w:val="20"/>
                <w:lang w:val="en-GB" w:eastAsia="en-GB"/>
              </w:rPr>
              <w:t xml:space="preserve"> in accordance with the Academies Financial Handbook 2020 and Trust financial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7F77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D0FB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0622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46D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2897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2EAC0F4E"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F988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Financial Reporting</w:t>
            </w:r>
            <w:r w:rsidRPr="009408EE">
              <w:rPr>
                <w:rFonts w:eastAsia="Times New Roman" w:cs="Times New Roman"/>
                <w:color w:val="003E75" w:themeColor="background2" w:themeShade="40"/>
                <w:sz w:val="20"/>
                <w:szCs w:val="20"/>
                <w:lang w:val="en-GB" w:eastAsia="en-GB"/>
              </w:rPr>
              <w:t xml:space="preserve"> – monitor monthly budget and key performance indicator reports.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BD9A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A78C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7FCD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CF90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9C79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19D13F2"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3F66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Financial Reporting </w:t>
            </w:r>
            <w:r w:rsidRPr="009408EE">
              <w:rPr>
                <w:rFonts w:eastAsia="Times New Roman" w:cs="Times New Roman"/>
                <w:color w:val="003E75" w:themeColor="background2" w:themeShade="40"/>
                <w:sz w:val="20"/>
                <w:szCs w:val="20"/>
                <w:lang w:val="en-GB" w:eastAsia="en-GB"/>
              </w:rPr>
              <w:t xml:space="preserve">- review school specific funding and spend </w:t>
            </w:r>
            <w:proofErr w:type="spellStart"/>
            <w:r w:rsidRPr="009408EE">
              <w:rPr>
                <w:rFonts w:eastAsia="Times New Roman" w:cs="Times New Roman"/>
                <w:color w:val="003E75" w:themeColor="background2" w:themeShade="40"/>
                <w:sz w:val="20"/>
                <w:szCs w:val="20"/>
                <w:lang w:val="en-GB" w:eastAsia="en-GB"/>
              </w:rPr>
              <w:t>i.e</w:t>
            </w:r>
            <w:proofErr w:type="spellEnd"/>
            <w:r w:rsidRPr="009408EE">
              <w:rPr>
                <w:rFonts w:eastAsia="Times New Roman" w:cs="Times New Roman"/>
                <w:color w:val="003E75" w:themeColor="background2" w:themeShade="40"/>
                <w:sz w:val="20"/>
                <w:szCs w:val="20"/>
                <w:lang w:val="en-GB" w:eastAsia="en-GB"/>
              </w:rPr>
              <w:t xml:space="preserve"> Pupil / Sport Premium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1C4A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2540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F234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A441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347F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r>
      <w:tr w:rsidR="009408EE" w:rsidRPr="009408EE" w14:paraId="662A37DF"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04C8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Determine </w:t>
            </w:r>
            <w:r w:rsidRPr="009408EE">
              <w:rPr>
                <w:rFonts w:eastAsia="Times New Roman" w:cs="Times New Roman"/>
                <w:b/>
                <w:bCs/>
                <w:color w:val="003E75" w:themeColor="background2" w:themeShade="40"/>
                <w:sz w:val="20"/>
                <w:szCs w:val="20"/>
                <w:lang w:val="en-GB" w:eastAsia="en-GB"/>
              </w:rPr>
              <w:t>central services</w:t>
            </w:r>
            <w:r w:rsidRPr="009408EE">
              <w:rPr>
                <w:rFonts w:eastAsia="Times New Roman" w:cs="Times New Roman"/>
                <w:color w:val="003E75" w:themeColor="background2" w:themeShade="40"/>
                <w:sz w:val="20"/>
                <w:szCs w:val="20"/>
                <w:lang w:val="en-GB" w:eastAsia="en-GB"/>
              </w:rPr>
              <w:t xml:space="preserve"> provided to schools by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4E93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43E8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F561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D87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C4AB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706D2BE4"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E627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Oversee the </w:t>
            </w:r>
            <w:r w:rsidRPr="009408EE">
              <w:rPr>
                <w:rFonts w:eastAsia="Times New Roman" w:cs="Times New Roman"/>
                <w:b/>
                <w:bCs/>
                <w:color w:val="003E75" w:themeColor="background2" w:themeShade="40"/>
                <w:sz w:val="20"/>
                <w:szCs w:val="20"/>
                <w:lang w:val="en-GB" w:eastAsia="en-GB"/>
              </w:rPr>
              <w:t>effectiveness of services</w:t>
            </w:r>
            <w:r w:rsidRPr="009408EE">
              <w:rPr>
                <w:rFonts w:eastAsia="Times New Roman" w:cs="Times New Roman"/>
                <w:color w:val="003E75" w:themeColor="background2" w:themeShade="40"/>
                <w:sz w:val="20"/>
                <w:szCs w:val="20"/>
                <w:lang w:val="en-GB" w:eastAsia="en-GB"/>
              </w:rPr>
              <w:t xml:space="preserve"> provided to the schools by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4641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1BA8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D888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BD22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9E89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3F4E9A57"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9C2C4" w14:textId="70903AD5"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Ensure </w:t>
            </w:r>
            <w:r w:rsidRPr="009408EE">
              <w:rPr>
                <w:rFonts w:eastAsia="Times New Roman" w:cs="Times New Roman"/>
                <w:b/>
                <w:bCs/>
                <w:color w:val="003E75" w:themeColor="background2" w:themeShade="40"/>
                <w:sz w:val="20"/>
                <w:szCs w:val="20"/>
                <w:lang w:val="en-GB" w:eastAsia="en-GB"/>
              </w:rPr>
              <w:t>writing off of debts</w:t>
            </w:r>
            <w:r w:rsidRPr="009408EE">
              <w:rPr>
                <w:rFonts w:eastAsia="Times New Roman" w:cs="Times New Roman"/>
                <w:color w:val="003E75" w:themeColor="background2" w:themeShade="40"/>
                <w:sz w:val="20"/>
                <w:szCs w:val="20"/>
                <w:lang w:val="en-GB" w:eastAsia="en-GB"/>
              </w:rPr>
              <w:t xml:space="preserve"> complies with Trust’s financial procedures and Academies Financial Handbook 202</w:t>
            </w:r>
            <w:r w:rsidR="009360DA">
              <w:rPr>
                <w:rFonts w:eastAsia="Times New Roman" w:cs="Times New Roman"/>
                <w:color w:val="003E75" w:themeColor="background2" w:themeShade="40"/>
                <w:sz w:val="20"/>
                <w:szCs w:val="20"/>
                <w:lang w:val="en-GB" w:eastAsia="en-GB"/>
              </w:rPr>
              <w:t>3</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1934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BB58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EDE0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3C9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9070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6BC9D74A"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C18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Bank Accounts</w:t>
            </w:r>
            <w:r w:rsidRPr="009408EE">
              <w:rPr>
                <w:rFonts w:eastAsia="Times New Roman" w:cs="Times New Roman"/>
                <w:color w:val="003E75" w:themeColor="background2" w:themeShade="40"/>
                <w:sz w:val="20"/>
                <w:szCs w:val="20"/>
                <w:lang w:val="en-GB" w:eastAsia="en-GB"/>
              </w:rPr>
              <w:t xml:space="preserve"> – authorise the establishment of bank accounts and bank mandates in the name of the Trust.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AA7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467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20E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6A69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C26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70A8E6C" w14:textId="77777777" w:rsidTr="009408EE">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5303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Compliance with </w:t>
            </w:r>
            <w:r w:rsidRPr="009408EE">
              <w:rPr>
                <w:rFonts w:eastAsia="Times New Roman" w:cs="Times New Roman"/>
                <w:b/>
                <w:bCs/>
                <w:color w:val="003E75" w:themeColor="background2" w:themeShade="40"/>
                <w:sz w:val="20"/>
                <w:szCs w:val="20"/>
                <w:lang w:val="en-GB" w:eastAsia="en-GB"/>
              </w:rPr>
              <w:t>VAT and CIT</w:t>
            </w:r>
            <w:r w:rsidRPr="009408EE">
              <w:rPr>
                <w:rFonts w:eastAsia="Times New Roman" w:cs="Times New Roman"/>
                <w:color w:val="003E75" w:themeColor="background2" w:themeShade="40"/>
                <w:sz w:val="20"/>
                <w:szCs w:val="20"/>
                <w:lang w:val="en-GB" w:eastAsia="en-GB"/>
              </w:rPr>
              <w:t xml:space="preserve"> regulations.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76B0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869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364B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CA4D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CA17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bl>
    <w:p w14:paraId="1E02051E" w14:textId="77777777" w:rsidR="009408EE" w:rsidRPr="009408EE" w:rsidRDefault="009408EE" w:rsidP="009408EE">
      <w:pPr>
        <w:spacing w:before="0" w:after="24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br/>
      </w:r>
    </w:p>
    <w:tbl>
      <w:tblPr>
        <w:tblW w:w="10774" w:type="dxa"/>
        <w:tblInd w:w="-1286" w:type="dxa"/>
        <w:tblCellMar>
          <w:top w:w="15" w:type="dxa"/>
          <w:left w:w="15" w:type="dxa"/>
          <w:bottom w:w="15" w:type="dxa"/>
          <w:right w:w="15" w:type="dxa"/>
        </w:tblCellMar>
        <w:tblLook w:val="04A0" w:firstRow="1" w:lastRow="0" w:firstColumn="1" w:lastColumn="0" w:noHBand="0" w:noVBand="1"/>
      </w:tblPr>
      <w:tblGrid>
        <w:gridCol w:w="4739"/>
        <w:gridCol w:w="1158"/>
        <w:gridCol w:w="877"/>
        <w:gridCol w:w="1410"/>
        <w:gridCol w:w="2590"/>
      </w:tblGrid>
      <w:tr w:rsidR="009408EE" w:rsidRPr="009408EE" w14:paraId="22330098" w14:textId="77777777" w:rsidTr="009408EE">
        <w:tc>
          <w:tcPr>
            <w:tcW w:w="473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8B0133" w14:textId="77777777" w:rsidR="009408EE" w:rsidRPr="009408EE" w:rsidRDefault="009408EE" w:rsidP="009408EE">
            <w:pPr>
              <w:numPr>
                <w:ilvl w:val="0"/>
                <w:numId w:val="37"/>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Operations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5B9EF4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91E146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202369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590"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9F54A6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3A7EA055" w14:textId="77777777" w:rsidTr="009408EE">
        <w:trPr>
          <w:trHeight w:val="915"/>
        </w:trPr>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A982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Public Relations -</w:t>
            </w:r>
            <w:r w:rsidRPr="009408EE">
              <w:rPr>
                <w:rFonts w:eastAsia="Times New Roman" w:cs="Times New Roman"/>
                <w:color w:val="003E75" w:themeColor="background2" w:themeShade="40"/>
                <w:sz w:val="20"/>
                <w:szCs w:val="20"/>
                <w:lang w:val="en-GB" w:eastAsia="en-GB"/>
              </w:rPr>
              <w:t xml:space="preserve"> oversee public relations activities to project the profile of the Trust and schools to the wider community.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B7D8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DBA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p w14:paraId="0F39D0C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B80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2FA0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5E7B84F"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9A2C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Approval of </w:t>
            </w:r>
            <w:r w:rsidRPr="009408EE">
              <w:rPr>
                <w:rFonts w:eastAsia="Times New Roman" w:cs="Times New Roman"/>
                <w:b/>
                <w:bCs/>
                <w:color w:val="003E75" w:themeColor="background2" w:themeShade="40"/>
                <w:sz w:val="20"/>
                <w:szCs w:val="20"/>
                <w:lang w:val="en-GB" w:eastAsia="en-GB"/>
              </w:rPr>
              <w:t>Trust communication strategy</w:t>
            </w:r>
            <w:r w:rsidRPr="009408EE">
              <w:rPr>
                <w:rFonts w:eastAsia="Times New Roman" w:cs="Times New Roman"/>
                <w:color w:val="003E75" w:themeColor="background2" w:themeShade="40"/>
                <w:sz w:val="20"/>
                <w:szCs w:val="20"/>
                <w:lang w:val="en-GB" w:eastAsia="en-GB"/>
              </w:rPr>
              <w:t xml:space="preserve"> and plans in relation to matters of education, governance and/or reputational significance.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6E4E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8D46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374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6BAC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67494733"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6970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 website.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BBA4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7445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76C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A7A7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64AA14CF"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D683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Individual </w:t>
            </w:r>
            <w:r w:rsidRPr="009408EE">
              <w:rPr>
                <w:rFonts w:eastAsia="Times New Roman" w:cs="Times New Roman"/>
                <w:b/>
                <w:bCs/>
                <w:color w:val="003E75" w:themeColor="background2" w:themeShade="40"/>
                <w:sz w:val="20"/>
                <w:szCs w:val="20"/>
                <w:lang w:val="en-GB" w:eastAsia="en-GB"/>
              </w:rPr>
              <w:t>school websites.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B78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1F8A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C397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5DE9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r w:rsidRPr="009408EE">
              <w:rPr>
                <w:rFonts w:eastAsia="Times New Roman" w:cs="Times New Roman"/>
                <w:color w:val="003E75" w:themeColor="background2" w:themeShade="40"/>
                <w:sz w:val="20"/>
                <w:szCs w:val="20"/>
                <w:shd w:val="clear" w:color="auto" w:fill="FFFF00"/>
                <w:lang w:val="en-GB" w:eastAsia="en-GB"/>
              </w:rPr>
              <w:t> </w:t>
            </w:r>
          </w:p>
        </w:tc>
      </w:tr>
      <w:tr w:rsidR="009408EE" w:rsidRPr="009408EE" w14:paraId="28C3A10E"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D38F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Information Management</w:t>
            </w:r>
            <w:r w:rsidRPr="009408EE">
              <w:rPr>
                <w:rFonts w:eastAsia="Times New Roman" w:cs="Times New Roman"/>
                <w:color w:val="003E75" w:themeColor="background2" w:themeShade="40"/>
                <w:sz w:val="20"/>
                <w:szCs w:val="20"/>
                <w:lang w:val="en-GB" w:eastAsia="en-GB"/>
              </w:rPr>
              <w:t xml:space="preserve"> – adopt and follow policies and procedures for information security and compliance with Freedom of Information (FOI) and Data protection Act (DPA) legislation and maintain accurate records.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0426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0A3C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7661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3D8D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1A86B79"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658D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Understand </w:t>
            </w:r>
            <w:r w:rsidRPr="009408EE">
              <w:rPr>
                <w:rFonts w:eastAsia="Times New Roman" w:cs="Times New Roman"/>
                <w:b/>
                <w:bCs/>
                <w:color w:val="003E75" w:themeColor="background2" w:themeShade="40"/>
                <w:sz w:val="20"/>
                <w:szCs w:val="20"/>
                <w:lang w:val="en-GB" w:eastAsia="en-GB"/>
              </w:rPr>
              <w:t>GDPR compliance</w:t>
            </w:r>
            <w:r w:rsidRPr="009408EE">
              <w:rPr>
                <w:rFonts w:eastAsia="Times New Roman" w:cs="Times New Roman"/>
                <w:color w:val="003E75" w:themeColor="background2" w:themeShade="40"/>
                <w:sz w:val="20"/>
                <w:szCs w:val="20"/>
                <w:lang w:val="en-GB" w:eastAsia="en-GB"/>
              </w:rPr>
              <w:t xml:space="preserve"> responsibilities and support the Data Protection Officer (DPO) with delivery.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5C1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3CD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02E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0389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3127B691"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E0A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 xml:space="preserve">GDPR and information security staff training </w:t>
            </w:r>
            <w:r w:rsidRPr="009408EE">
              <w:rPr>
                <w:rFonts w:eastAsia="Times New Roman" w:cs="Times New Roman"/>
                <w:color w:val="003E75" w:themeColor="background2" w:themeShade="40"/>
                <w:sz w:val="20"/>
                <w:szCs w:val="20"/>
                <w:lang w:val="en-GB" w:eastAsia="en-GB"/>
              </w:rPr>
              <w:t>requirements.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CBB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8368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0516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FA20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54501D95" w14:textId="77777777" w:rsidTr="009408EE">
        <w:tc>
          <w:tcPr>
            <w:tcW w:w="4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3B23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Document management</w:t>
            </w:r>
            <w:r w:rsidRPr="009408EE">
              <w:rPr>
                <w:rFonts w:eastAsia="Times New Roman" w:cs="Times New Roman"/>
                <w:color w:val="003E75" w:themeColor="background2" w:themeShade="40"/>
                <w:sz w:val="20"/>
                <w:szCs w:val="20"/>
                <w:lang w:val="en-GB" w:eastAsia="en-GB"/>
              </w:rPr>
              <w:t xml:space="preserve">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C42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982F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1975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8CAF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bl>
    <w:p w14:paraId="208BB685" w14:textId="77777777" w:rsidR="009408EE" w:rsidRPr="009408EE" w:rsidRDefault="009408EE" w:rsidP="009408EE">
      <w:pPr>
        <w:spacing w:before="0" w:after="24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br/>
      </w:r>
      <w:r w:rsidRPr="009408EE">
        <w:rPr>
          <w:rFonts w:eastAsia="Times New Roman" w:cs="Times New Roman"/>
          <w:color w:val="003E75" w:themeColor="background2" w:themeShade="40"/>
          <w:sz w:val="20"/>
          <w:szCs w:val="20"/>
          <w:lang w:val="en-GB" w:eastAsia="en-GB"/>
        </w:rPr>
        <w:br/>
      </w:r>
      <w:r w:rsidRPr="009408EE">
        <w:rPr>
          <w:rFonts w:eastAsia="Times New Roman" w:cs="Times New Roman"/>
          <w:color w:val="003E75" w:themeColor="background2" w:themeShade="40"/>
          <w:sz w:val="20"/>
          <w:szCs w:val="20"/>
          <w:lang w:val="en-GB" w:eastAsia="en-GB"/>
        </w:rPr>
        <w:br/>
      </w:r>
      <w:r w:rsidRPr="009408EE">
        <w:rPr>
          <w:rFonts w:eastAsia="Times New Roman" w:cs="Times New Roman"/>
          <w:color w:val="003E75" w:themeColor="background2" w:themeShade="40"/>
          <w:sz w:val="20"/>
          <w:szCs w:val="20"/>
          <w:lang w:val="en-GB" w:eastAsia="en-GB"/>
        </w:rPr>
        <w:br/>
      </w: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374"/>
        <w:gridCol w:w="1090"/>
        <w:gridCol w:w="1288"/>
        <w:gridCol w:w="1100"/>
        <w:gridCol w:w="1383"/>
        <w:gridCol w:w="2822"/>
      </w:tblGrid>
      <w:tr w:rsidR="009408EE" w:rsidRPr="009408EE" w14:paraId="02C5141B" w14:textId="77777777" w:rsidTr="009408EE">
        <w:tc>
          <w:tcPr>
            <w:tcW w:w="3374"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AE5DA8B" w14:textId="77777777" w:rsidR="009408EE" w:rsidRPr="009408EE" w:rsidRDefault="009408EE" w:rsidP="009408EE">
            <w:pPr>
              <w:numPr>
                <w:ilvl w:val="0"/>
                <w:numId w:val="38"/>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Risk Management</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EFDD23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A77AD3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C3D6AF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3B3CE73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822"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A7FC56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549831BD" w14:textId="77777777" w:rsidTr="009408EE">
        <w:trPr>
          <w:trHeight w:val="915"/>
        </w:trPr>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103C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Ensure appropriate </w:t>
            </w:r>
            <w:r w:rsidRPr="009408EE">
              <w:rPr>
                <w:rFonts w:eastAsia="Times New Roman" w:cs="Times New Roman"/>
                <w:b/>
                <w:bCs/>
                <w:color w:val="003E75" w:themeColor="background2" w:themeShade="40"/>
                <w:sz w:val="20"/>
                <w:szCs w:val="20"/>
                <w:lang w:val="en-GB" w:eastAsia="en-GB"/>
              </w:rPr>
              <w:t>risk management policies and risk register</w:t>
            </w:r>
            <w:r w:rsidRPr="009408EE">
              <w:rPr>
                <w:rFonts w:eastAsia="Times New Roman" w:cs="Times New Roman"/>
                <w:color w:val="003E75" w:themeColor="background2" w:themeShade="40"/>
                <w:sz w:val="20"/>
                <w:szCs w:val="20"/>
                <w:lang w:val="en-GB" w:eastAsia="en-GB"/>
              </w:rPr>
              <w:t xml:space="preserve"> are in place and used effectively to monitor and mitigate risk.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BF84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1026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6FDB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13C5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9E2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AF0BF9F"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8F03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Establish and maintain procedures for effective audit in accordance with legal and DfE requirements.</w:t>
            </w:r>
          </w:p>
          <w:p w14:paraId="6AE4053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8A81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501C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E21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B926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518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2600B166"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4223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 of </w:t>
            </w:r>
            <w:r w:rsidRPr="009408EE">
              <w:rPr>
                <w:rFonts w:eastAsia="Times New Roman" w:cs="Times New Roman"/>
                <w:b/>
                <w:bCs/>
                <w:color w:val="003E75" w:themeColor="background2" w:themeShade="40"/>
                <w:sz w:val="20"/>
                <w:szCs w:val="20"/>
                <w:lang w:val="en-GB" w:eastAsia="en-GB"/>
              </w:rPr>
              <w:t>External Auditors.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1376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63BD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2520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268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855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00203E41"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24D4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Appointment of </w:t>
            </w:r>
            <w:r w:rsidRPr="009408EE">
              <w:rPr>
                <w:rFonts w:eastAsia="Times New Roman" w:cs="Times New Roman"/>
                <w:b/>
                <w:bCs/>
                <w:color w:val="003E75" w:themeColor="background2" w:themeShade="40"/>
                <w:sz w:val="20"/>
                <w:szCs w:val="20"/>
                <w:lang w:val="en-GB" w:eastAsia="en-GB"/>
              </w:rPr>
              <w:t>Internal Auditors.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B719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25F3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956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1F2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F93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7789C0F5"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F3B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Receipt of reports from external audit inspections - </w:t>
            </w:r>
            <w:r w:rsidRPr="009408EE">
              <w:rPr>
                <w:rFonts w:eastAsia="Times New Roman" w:cs="Times New Roman"/>
                <w:b/>
                <w:bCs/>
                <w:color w:val="003E75" w:themeColor="background2" w:themeShade="40"/>
                <w:sz w:val="20"/>
                <w:szCs w:val="20"/>
                <w:lang w:val="en-GB" w:eastAsia="en-GB"/>
              </w:rPr>
              <w:t>production of resulting Action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2A4D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AFA5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1B50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22A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CB78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AC243DB" w14:textId="77777777" w:rsidTr="009408EE">
        <w:tc>
          <w:tcPr>
            <w:tcW w:w="3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C6E1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Receipt of reports from internal audit. Ensure delivery of agreed actions.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74DC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FAFC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708A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40B0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8820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bl>
    <w:p w14:paraId="29B1EA3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189"/>
        <w:gridCol w:w="1090"/>
        <w:gridCol w:w="1288"/>
        <w:gridCol w:w="1251"/>
        <w:gridCol w:w="1531"/>
        <w:gridCol w:w="2708"/>
      </w:tblGrid>
      <w:tr w:rsidR="009408EE" w:rsidRPr="009408EE" w14:paraId="08838B7C" w14:textId="77777777" w:rsidTr="009408EE">
        <w:tc>
          <w:tcPr>
            <w:tcW w:w="3189"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9725E80" w14:textId="77777777" w:rsidR="009408EE" w:rsidRPr="009408EE" w:rsidRDefault="009408EE" w:rsidP="009408EE">
            <w:pPr>
              <w:numPr>
                <w:ilvl w:val="0"/>
                <w:numId w:val="39"/>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Premises and Estates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3A0224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14FC61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7C6F91C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5F38AAA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70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1BF7B26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6005F552" w14:textId="77777777" w:rsidTr="009408EE">
        <w:trPr>
          <w:trHeight w:val="540"/>
        </w:trPr>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ACFC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Establish and implement a </w:t>
            </w:r>
            <w:r w:rsidRPr="009408EE">
              <w:rPr>
                <w:rFonts w:eastAsia="Times New Roman" w:cs="Times New Roman"/>
                <w:b/>
                <w:bCs/>
                <w:color w:val="003E75" w:themeColor="background2" w:themeShade="40"/>
                <w:sz w:val="20"/>
                <w:szCs w:val="20"/>
                <w:lang w:val="en-GB" w:eastAsia="en-GB"/>
              </w:rPr>
              <w:t>Buildings Maintenance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1632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4A30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0478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4A7B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1D3C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1872C98C"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132F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Establish and implement Asset Strategy</w:t>
            </w:r>
            <w:r w:rsidRPr="009408EE">
              <w:rPr>
                <w:rFonts w:eastAsia="Times New Roman" w:cs="Times New Roman"/>
                <w:color w:val="003E75" w:themeColor="background2" w:themeShade="40"/>
                <w:sz w:val="20"/>
                <w:szCs w:val="20"/>
                <w:lang w:val="en-GB" w:eastAsia="en-GB"/>
              </w:rPr>
              <w:t xml:space="preserve"> – determining use of school’s premises and managing risk.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C0D7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2D6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3917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0AC9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B053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1B19CB9F"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AC1C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Develop and implement </w:t>
            </w:r>
            <w:r w:rsidRPr="009408EE">
              <w:rPr>
                <w:rFonts w:eastAsia="Times New Roman" w:cs="Times New Roman"/>
                <w:b/>
                <w:bCs/>
                <w:color w:val="003E75" w:themeColor="background2" w:themeShade="40"/>
                <w:sz w:val="20"/>
                <w:szCs w:val="20"/>
                <w:lang w:val="en-GB" w:eastAsia="en-GB"/>
              </w:rPr>
              <w:t>Critical Incidents and Lockdown</w:t>
            </w:r>
            <w:r w:rsidRPr="009408EE">
              <w:rPr>
                <w:rFonts w:eastAsia="Times New Roman" w:cs="Times New Roman"/>
                <w:color w:val="003E75" w:themeColor="background2" w:themeShade="40"/>
                <w:sz w:val="20"/>
                <w:szCs w:val="20"/>
                <w:lang w:val="en-GB" w:eastAsia="en-GB"/>
              </w:rPr>
              <w:t xml:space="preserve"> policy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982F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1AE4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8636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AB01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34A3949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7497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4DBDD0FD"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55C7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Acquire and dispose of </w:t>
            </w:r>
            <w:r w:rsidRPr="009408EE">
              <w:rPr>
                <w:rFonts w:eastAsia="Times New Roman" w:cs="Times New Roman"/>
                <w:b/>
                <w:bCs/>
                <w:color w:val="003E75" w:themeColor="background2" w:themeShade="40"/>
                <w:sz w:val="20"/>
                <w:szCs w:val="20"/>
                <w:lang w:val="en-GB" w:eastAsia="en-GB"/>
              </w:rPr>
              <w:t>Trust land</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A346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A0D9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84B7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33C5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3CEEACF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E9E5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08E653A8"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7622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Change use of </w:t>
            </w:r>
            <w:r w:rsidRPr="009408EE">
              <w:rPr>
                <w:rFonts w:eastAsia="Times New Roman" w:cs="Times New Roman"/>
                <w:b/>
                <w:bCs/>
                <w:color w:val="003E75" w:themeColor="background2" w:themeShade="40"/>
                <w:sz w:val="20"/>
                <w:szCs w:val="20"/>
                <w:lang w:val="en-GB" w:eastAsia="en-GB"/>
              </w:rPr>
              <w:t>Trust assets.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A59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979A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C054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3754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7ABC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 </w:t>
            </w:r>
          </w:p>
        </w:tc>
      </w:tr>
      <w:tr w:rsidR="009408EE" w:rsidRPr="009408EE" w14:paraId="0BF1B874"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FD6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Effective </w:t>
            </w:r>
            <w:r w:rsidRPr="009408EE">
              <w:rPr>
                <w:rFonts w:eastAsia="Times New Roman" w:cs="Times New Roman"/>
                <w:b/>
                <w:bCs/>
                <w:color w:val="003E75" w:themeColor="background2" w:themeShade="40"/>
                <w:sz w:val="20"/>
                <w:szCs w:val="20"/>
                <w:lang w:val="en-GB" w:eastAsia="en-GB"/>
              </w:rPr>
              <w:t>Health and Safety Policy</w:t>
            </w:r>
            <w:r w:rsidRPr="009408EE">
              <w:rPr>
                <w:rFonts w:eastAsia="Times New Roman" w:cs="Times New Roman"/>
                <w:color w:val="003E75" w:themeColor="background2" w:themeShade="40"/>
                <w:sz w:val="20"/>
                <w:szCs w:val="20"/>
                <w:lang w:val="en-GB" w:eastAsia="en-GB"/>
              </w:rPr>
              <w:t xml:space="preserve"> and procedures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CC95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594B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6A5C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2B0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5DA917F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A0F1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26427F6E"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DFE7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Obtain </w:t>
            </w:r>
            <w:r w:rsidRPr="009408EE">
              <w:rPr>
                <w:rFonts w:eastAsia="Times New Roman" w:cs="Times New Roman"/>
                <w:b/>
                <w:bCs/>
                <w:color w:val="003E75" w:themeColor="background2" w:themeShade="40"/>
                <w:sz w:val="20"/>
                <w:szCs w:val="20"/>
                <w:lang w:val="en-GB" w:eastAsia="en-GB"/>
              </w:rPr>
              <w:t>insurance for land</w:t>
            </w:r>
            <w:r w:rsidRPr="009408EE">
              <w:rPr>
                <w:rFonts w:eastAsia="Times New Roman" w:cs="Times New Roman"/>
                <w:color w:val="003E75" w:themeColor="background2" w:themeShade="40"/>
                <w:sz w:val="20"/>
                <w:szCs w:val="20"/>
                <w:lang w:val="en-GB" w:eastAsia="en-GB"/>
              </w:rPr>
              <w:t xml:space="preserve"> and Trust and school operations.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5AF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6D55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2CD4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B28B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5C63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4887C3D4"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F691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Maintain school </w:t>
            </w:r>
            <w:r w:rsidRPr="009408EE">
              <w:rPr>
                <w:rFonts w:eastAsia="Times New Roman" w:cs="Times New Roman"/>
                <w:b/>
                <w:bCs/>
                <w:color w:val="003E75" w:themeColor="background2" w:themeShade="40"/>
                <w:sz w:val="20"/>
                <w:szCs w:val="20"/>
                <w:lang w:val="en-GB" w:eastAsia="en-GB"/>
              </w:rPr>
              <w:t>premises management documents</w:t>
            </w:r>
            <w:r w:rsidRPr="009408EE">
              <w:rPr>
                <w:rFonts w:eastAsia="Times New Roman" w:cs="Times New Roman"/>
                <w:color w:val="003E75" w:themeColor="background2" w:themeShade="40"/>
                <w:sz w:val="20"/>
                <w:szCs w:val="20"/>
                <w:lang w:val="en-GB" w:eastAsia="en-GB"/>
              </w:rPr>
              <w:t xml:space="preserve"> e.g. asbestos, fire safety, statutory testing.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E7D4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9E1C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7F50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BD9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8747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07A2CE41"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07F6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Approve </w:t>
            </w:r>
            <w:r w:rsidRPr="009408EE">
              <w:rPr>
                <w:rFonts w:eastAsia="Times New Roman" w:cs="Times New Roman"/>
                <w:b/>
                <w:bCs/>
                <w:color w:val="003E75" w:themeColor="background2" w:themeShade="40"/>
                <w:sz w:val="20"/>
                <w:szCs w:val="20"/>
                <w:lang w:val="en-GB" w:eastAsia="en-GB"/>
              </w:rPr>
              <w:t>school capital projects</w:t>
            </w:r>
            <w:r w:rsidRPr="009408EE">
              <w:rPr>
                <w:rFonts w:eastAsia="Times New Roman" w:cs="Times New Roman"/>
                <w:color w:val="003E75" w:themeColor="background2" w:themeShade="40"/>
                <w:sz w:val="20"/>
                <w:szCs w:val="20"/>
                <w:lang w:val="en-GB" w:eastAsia="en-GB"/>
              </w:rPr>
              <w:t xml:space="preserve"> / building works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333C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74CF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F6AA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A7B5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B15D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39F1878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369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Lead and manage </w:t>
            </w:r>
            <w:r w:rsidRPr="009408EE">
              <w:rPr>
                <w:rFonts w:eastAsia="Times New Roman" w:cs="Times New Roman"/>
                <w:b/>
                <w:bCs/>
                <w:color w:val="003E75" w:themeColor="background2" w:themeShade="40"/>
                <w:sz w:val="20"/>
                <w:szCs w:val="20"/>
                <w:lang w:val="en-GB" w:eastAsia="en-GB"/>
              </w:rPr>
              <w:t>school capital projects</w:t>
            </w:r>
            <w:r w:rsidRPr="009408EE">
              <w:rPr>
                <w:rFonts w:eastAsia="Times New Roman" w:cs="Times New Roman"/>
                <w:color w:val="003E75" w:themeColor="background2" w:themeShade="40"/>
                <w:sz w:val="20"/>
                <w:szCs w:val="20"/>
                <w:lang w:val="en-GB" w:eastAsia="en-GB"/>
              </w:rPr>
              <w:t xml:space="preserve"> / building works / maintenance.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EAB7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558F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3AA7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E844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629E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4FC62AA5"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8804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Effective school </w:t>
            </w:r>
            <w:r w:rsidRPr="009408EE">
              <w:rPr>
                <w:rFonts w:eastAsia="Times New Roman" w:cs="Times New Roman"/>
                <w:b/>
                <w:bCs/>
                <w:color w:val="003E75" w:themeColor="background2" w:themeShade="40"/>
                <w:sz w:val="20"/>
                <w:szCs w:val="20"/>
                <w:lang w:val="en-GB" w:eastAsia="en-GB"/>
              </w:rPr>
              <w:t>site security</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E463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9643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6321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DCC8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CBEF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4697F718"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EE8E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Maintaining compliance with </w:t>
            </w:r>
            <w:r w:rsidRPr="009408EE">
              <w:rPr>
                <w:rFonts w:eastAsia="Times New Roman" w:cs="Times New Roman"/>
                <w:b/>
                <w:bCs/>
                <w:color w:val="003E75" w:themeColor="background2" w:themeShade="40"/>
                <w:sz w:val="20"/>
                <w:szCs w:val="20"/>
                <w:lang w:val="en-GB" w:eastAsia="en-GB"/>
              </w:rPr>
              <w:t>Health and Safety legislation</w:t>
            </w:r>
            <w:r w:rsidRPr="009408EE">
              <w:rPr>
                <w:rFonts w:eastAsia="Times New Roman" w:cs="Times New Roman"/>
                <w:color w:val="003E75" w:themeColor="background2" w:themeShade="40"/>
                <w:sz w:val="20"/>
                <w:szCs w:val="20"/>
                <w:lang w:val="en-GB" w:eastAsia="en-GB"/>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92A5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A890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79A9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2BD3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2CF5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998BAA7"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F350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Management of </w:t>
            </w:r>
            <w:r w:rsidRPr="009408EE">
              <w:rPr>
                <w:rFonts w:eastAsia="Times New Roman" w:cs="Times New Roman"/>
                <w:b/>
                <w:bCs/>
                <w:color w:val="003E75" w:themeColor="background2" w:themeShade="40"/>
                <w:sz w:val="20"/>
                <w:szCs w:val="20"/>
                <w:lang w:val="en-GB" w:eastAsia="en-GB"/>
              </w:rPr>
              <w:t>Estate leases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30BB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4423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D2BA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12A5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2490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265CE317"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D977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Set and </w:t>
            </w:r>
            <w:r w:rsidRPr="009408EE">
              <w:rPr>
                <w:rFonts w:eastAsia="Times New Roman" w:cs="Times New Roman"/>
                <w:b/>
                <w:bCs/>
                <w:color w:val="003E75" w:themeColor="background2" w:themeShade="40"/>
                <w:sz w:val="20"/>
                <w:szCs w:val="20"/>
                <w:lang w:val="en-GB" w:eastAsia="en-GB"/>
              </w:rPr>
              <w:t>manage Estates financial budgets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7D72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55B0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27C1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FD9B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1483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68A0171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0B32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Applications for </w:t>
            </w:r>
            <w:r w:rsidRPr="009408EE">
              <w:rPr>
                <w:rFonts w:eastAsia="Times New Roman" w:cs="Times New Roman"/>
                <w:b/>
                <w:bCs/>
                <w:color w:val="003E75" w:themeColor="background2" w:themeShade="40"/>
                <w:sz w:val="20"/>
                <w:szCs w:val="20"/>
                <w:lang w:val="en-GB" w:eastAsia="en-GB"/>
              </w:rPr>
              <w:t>Condition Improvement Funds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6028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B348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B103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8BF8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9745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4BB5347A"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10F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Completion of </w:t>
            </w:r>
            <w:r w:rsidRPr="009408EE">
              <w:rPr>
                <w:rFonts w:eastAsia="Times New Roman" w:cs="Times New Roman"/>
                <w:b/>
                <w:bCs/>
                <w:color w:val="003E75" w:themeColor="background2" w:themeShade="40"/>
                <w:sz w:val="20"/>
                <w:szCs w:val="20"/>
                <w:lang w:val="en-GB" w:eastAsia="en-GB"/>
              </w:rPr>
              <w:t>ESFA Asbestos Management Report</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1AC8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44D8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ED40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94C9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CF9B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3319480A"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B195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lastRenderedPageBreak/>
              <w:t xml:space="preserve">Completion of </w:t>
            </w:r>
            <w:r w:rsidRPr="009408EE">
              <w:rPr>
                <w:rFonts w:eastAsia="Times New Roman" w:cs="Times New Roman"/>
                <w:b/>
                <w:bCs/>
                <w:color w:val="003E75" w:themeColor="background2" w:themeShade="40"/>
                <w:sz w:val="20"/>
                <w:szCs w:val="20"/>
                <w:lang w:val="en-GB" w:eastAsia="en-GB"/>
              </w:rPr>
              <w:t>ESFA Land and Buildings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8037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98C1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AD5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8ABE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8A97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5F260AE3"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CE2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Site </w:t>
            </w:r>
            <w:r w:rsidRPr="009408EE">
              <w:rPr>
                <w:rFonts w:eastAsia="Times New Roman" w:cs="Times New Roman"/>
                <w:b/>
                <w:bCs/>
                <w:color w:val="003E75" w:themeColor="background2" w:themeShade="40"/>
                <w:sz w:val="20"/>
                <w:szCs w:val="20"/>
                <w:lang w:val="en-GB" w:eastAsia="en-GB"/>
              </w:rPr>
              <w:t>Health and Safety Reviews.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3F1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CA43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558D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D9E5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0944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78B7E526"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C9A2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Effective systems for managing </w:t>
            </w:r>
            <w:r w:rsidRPr="009408EE">
              <w:rPr>
                <w:rFonts w:eastAsia="Times New Roman" w:cs="Times New Roman"/>
                <w:b/>
                <w:bCs/>
                <w:color w:val="003E75" w:themeColor="background2" w:themeShade="40"/>
                <w:sz w:val="20"/>
                <w:szCs w:val="20"/>
                <w:lang w:val="en-GB" w:eastAsia="en-GB"/>
              </w:rPr>
              <w:t>Accidents and Incidents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B56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5946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C31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AAEA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C2FF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51356FBB"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ED04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Liaison with </w:t>
            </w:r>
            <w:r w:rsidRPr="009408EE">
              <w:rPr>
                <w:rFonts w:eastAsia="Times New Roman" w:cs="Times New Roman"/>
                <w:b/>
                <w:bCs/>
                <w:color w:val="003E75" w:themeColor="background2" w:themeShade="40"/>
                <w:sz w:val="20"/>
                <w:szCs w:val="20"/>
                <w:lang w:val="en-GB" w:eastAsia="en-GB"/>
              </w:rPr>
              <w:t>Health and Safety Executive (HSE)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8F5C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ABAA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751D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B6F4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9169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445F117B"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C4BF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Monitoring of </w:t>
            </w:r>
            <w:r w:rsidRPr="009408EE">
              <w:rPr>
                <w:rFonts w:eastAsia="Times New Roman" w:cs="Times New Roman"/>
                <w:b/>
                <w:bCs/>
                <w:color w:val="003E75" w:themeColor="background2" w:themeShade="40"/>
                <w:sz w:val="20"/>
                <w:szCs w:val="20"/>
                <w:lang w:val="en-GB" w:eastAsia="en-GB"/>
              </w:rPr>
              <w:t>Statutory Compliance</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7C2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939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02D9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2185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C2ED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35DF3B65"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E67E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Procurement of </w:t>
            </w:r>
            <w:r w:rsidRPr="009408EE">
              <w:rPr>
                <w:rFonts w:eastAsia="Times New Roman" w:cs="Times New Roman"/>
                <w:b/>
                <w:bCs/>
                <w:color w:val="003E75" w:themeColor="background2" w:themeShade="40"/>
                <w:sz w:val="20"/>
                <w:szCs w:val="20"/>
                <w:lang w:val="en-GB" w:eastAsia="en-GB"/>
              </w:rPr>
              <w:t>sub-contractors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43EE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D78F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325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20DF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0B0D991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C63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245C4170"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65E7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Management of</w:t>
            </w:r>
            <w:r w:rsidRPr="009408EE">
              <w:rPr>
                <w:rFonts w:eastAsia="Times New Roman" w:cs="Times New Roman"/>
                <w:b/>
                <w:bCs/>
                <w:color w:val="003E75" w:themeColor="background2" w:themeShade="40"/>
                <w:sz w:val="20"/>
                <w:szCs w:val="20"/>
                <w:lang w:val="en-GB" w:eastAsia="en-GB"/>
              </w:rPr>
              <w:t xml:space="preserve"> sub-contractors on school site</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3E89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E69A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911F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36EA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9A7E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3C554EFF"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71AD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Procurement of </w:t>
            </w:r>
            <w:r w:rsidRPr="009408EE">
              <w:rPr>
                <w:rFonts w:eastAsia="Times New Roman" w:cs="Times New Roman"/>
                <w:b/>
                <w:bCs/>
                <w:color w:val="003E75" w:themeColor="background2" w:themeShade="40"/>
                <w:sz w:val="20"/>
                <w:szCs w:val="20"/>
                <w:lang w:val="en-GB" w:eastAsia="en-GB"/>
              </w:rPr>
              <w:t>cleaning materials.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C6F1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E6A7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684E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4BA6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FD54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71770969" w14:textId="77777777" w:rsidTr="009408EE">
        <w:tc>
          <w:tcPr>
            <w:tcW w:w="3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569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Management of </w:t>
            </w:r>
            <w:r w:rsidRPr="009408EE">
              <w:rPr>
                <w:rFonts w:eastAsia="Times New Roman" w:cs="Times New Roman"/>
                <w:b/>
                <w:bCs/>
                <w:color w:val="003E75" w:themeColor="background2" w:themeShade="40"/>
                <w:sz w:val="20"/>
                <w:szCs w:val="20"/>
                <w:lang w:val="en-GB" w:eastAsia="en-GB"/>
              </w:rPr>
              <w:t>cleaning supervisors and operatives</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AC36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763D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210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4B41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03C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bl>
    <w:p w14:paraId="7EB107C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bl>
      <w:tblPr>
        <w:tblW w:w="11057" w:type="dxa"/>
        <w:tblInd w:w="-1286" w:type="dxa"/>
        <w:tblCellMar>
          <w:top w:w="15" w:type="dxa"/>
          <w:left w:w="15" w:type="dxa"/>
          <w:bottom w:w="15" w:type="dxa"/>
          <w:right w:w="15" w:type="dxa"/>
        </w:tblCellMar>
        <w:tblLook w:val="04A0" w:firstRow="1" w:lastRow="0" w:firstColumn="1" w:lastColumn="0" w:noHBand="0" w:noVBand="1"/>
      </w:tblPr>
      <w:tblGrid>
        <w:gridCol w:w="3417"/>
        <w:gridCol w:w="1090"/>
        <w:gridCol w:w="1379"/>
        <w:gridCol w:w="1134"/>
        <w:gridCol w:w="1379"/>
        <w:gridCol w:w="2658"/>
      </w:tblGrid>
      <w:tr w:rsidR="009408EE" w:rsidRPr="009408EE" w14:paraId="3465450C" w14:textId="77777777" w:rsidTr="009408EE">
        <w:tc>
          <w:tcPr>
            <w:tcW w:w="3417"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884B9F4" w14:textId="77777777" w:rsidR="009408EE" w:rsidRPr="009408EE" w:rsidRDefault="009408EE" w:rsidP="009408EE">
            <w:pPr>
              <w:numPr>
                <w:ilvl w:val="0"/>
                <w:numId w:val="40"/>
              </w:numPr>
              <w:spacing w:before="0" w:after="0" w:line="240" w:lineRule="auto"/>
              <w:textAlignment w:val="baseline"/>
              <w:rPr>
                <w:rFonts w:eastAsia="Times New Roman" w:cs="Times New Roman"/>
                <w:b/>
                <w:bCs/>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Staffing</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46DEC34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Members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6AF7058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Trustees</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19C4B3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LGB</w:t>
            </w:r>
          </w:p>
        </w:tc>
        <w:tc>
          <w:tcPr>
            <w:tcW w:w="0" w:type="auto"/>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03FD320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CEO</w:t>
            </w:r>
          </w:p>
        </w:tc>
        <w:tc>
          <w:tcPr>
            <w:tcW w:w="2658" w:type="dxa"/>
            <w:tcBorders>
              <w:top w:val="single" w:sz="8" w:space="0" w:color="000000"/>
              <w:left w:val="single" w:sz="8" w:space="0" w:color="000000"/>
              <w:bottom w:val="single" w:sz="8" w:space="0" w:color="000000"/>
              <w:right w:val="single" w:sz="8" w:space="0" w:color="000000"/>
            </w:tcBorders>
            <w:shd w:val="clear" w:color="auto" w:fill="C7D0E9" w:themeFill="accent5" w:themeFillTint="66"/>
            <w:tcMar>
              <w:top w:w="100" w:type="dxa"/>
              <w:left w:w="100" w:type="dxa"/>
              <w:bottom w:w="100" w:type="dxa"/>
              <w:right w:w="100" w:type="dxa"/>
            </w:tcMar>
            <w:hideMark/>
          </w:tcPr>
          <w:p w14:paraId="2374015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Headteachers</w:t>
            </w:r>
          </w:p>
        </w:tc>
      </w:tr>
      <w:tr w:rsidR="009408EE" w:rsidRPr="009408EE" w14:paraId="4CE3019B" w14:textId="77777777" w:rsidTr="009408EE">
        <w:trPr>
          <w:trHeight w:val="660"/>
        </w:trPr>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6A54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Appointment, remuneration and dismissal</w:t>
            </w:r>
            <w:r w:rsidRPr="009408EE">
              <w:rPr>
                <w:rFonts w:eastAsia="Times New Roman" w:cs="Times New Roman"/>
                <w:color w:val="003E75" w:themeColor="background2" w:themeShade="40"/>
                <w:sz w:val="20"/>
                <w:szCs w:val="20"/>
                <w:lang w:val="en-GB" w:eastAsia="en-GB"/>
              </w:rPr>
              <w:t xml:space="preserve"> of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F01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B2F0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8C74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212F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E403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755BD36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17FE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Performance management</w:t>
            </w:r>
            <w:r w:rsidRPr="009408EE">
              <w:rPr>
                <w:rFonts w:eastAsia="Times New Roman" w:cs="Times New Roman"/>
                <w:color w:val="003E75" w:themeColor="background2" w:themeShade="40"/>
                <w:sz w:val="20"/>
                <w:szCs w:val="20"/>
                <w:lang w:val="en-GB" w:eastAsia="en-GB"/>
              </w:rPr>
              <w:t xml:space="preserve"> of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4D70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8EE2C"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5D94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B46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F19C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18353EAE"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9416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Recruitment and appointment of </w:t>
            </w:r>
            <w:r w:rsidRPr="009408EE">
              <w:rPr>
                <w:rFonts w:eastAsia="Times New Roman" w:cs="Times New Roman"/>
                <w:b/>
                <w:bCs/>
                <w:color w:val="003E75" w:themeColor="background2" w:themeShade="40"/>
                <w:sz w:val="20"/>
                <w:szCs w:val="20"/>
                <w:lang w:val="en-GB" w:eastAsia="en-GB"/>
              </w:rPr>
              <w:t>substantive headteacher</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DEA7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9F63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6401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4A19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82C3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796EFBA5"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66F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Performance management</w:t>
            </w:r>
            <w:r w:rsidRPr="009408EE">
              <w:rPr>
                <w:rFonts w:eastAsia="Times New Roman" w:cs="Times New Roman"/>
                <w:color w:val="003E75" w:themeColor="background2" w:themeShade="40"/>
                <w:sz w:val="20"/>
                <w:szCs w:val="20"/>
                <w:lang w:val="en-GB" w:eastAsia="en-GB"/>
              </w:rPr>
              <w:t xml:space="preserve"> of headteachers.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5C037"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BE2A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4323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04E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3F01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0AE20C9E"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DFD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Suspension/dismissal of headteacher</w:t>
            </w:r>
            <w:r w:rsidRPr="009408EE">
              <w:rPr>
                <w:rFonts w:eastAsia="Times New Roman" w:cs="Times New Roman"/>
                <w:color w:val="003E75" w:themeColor="background2" w:themeShade="40"/>
                <w:sz w:val="20"/>
                <w:szCs w:val="20"/>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923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6815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D421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C875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1673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627C8306"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AB623"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Recruitment and appointment of Trust Executive Leadership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A11A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51AE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44F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FCBC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8B53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4A46A7E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B760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Performance management</w:t>
            </w:r>
            <w:r w:rsidRPr="009408EE">
              <w:rPr>
                <w:rFonts w:eastAsia="Times New Roman" w:cs="Times New Roman"/>
                <w:color w:val="003E75" w:themeColor="background2" w:themeShade="40"/>
                <w:sz w:val="20"/>
                <w:szCs w:val="20"/>
                <w:lang w:val="en-GB" w:eastAsia="en-GB"/>
              </w:rPr>
              <w:t xml:space="preserve"> of Trust Executive Leadership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36F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CF8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8AB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8876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FCDC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434CBE37"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3595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Suspension/dismissal Trust Executive Leadership</w:t>
            </w:r>
            <w:r w:rsidRPr="009408EE">
              <w:rPr>
                <w:rFonts w:eastAsia="Times New Roman" w:cs="Times New Roman"/>
                <w:color w:val="003E75" w:themeColor="background2" w:themeShade="40"/>
                <w:sz w:val="20"/>
                <w:szCs w:val="20"/>
                <w:lang w:val="en-GB" w:eastAsia="en-GB"/>
              </w:rPr>
              <w:t xml:space="preserve"> (other than CEO).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99C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3371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5586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E3D1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A7FF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33AF9D8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A0B6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Appointment of school senior leadership team</w:t>
            </w:r>
            <w:r w:rsidRPr="009408EE">
              <w:rPr>
                <w:rFonts w:eastAsia="Times New Roman" w:cs="Times New Roman"/>
                <w:color w:val="003E75" w:themeColor="background2" w:themeShade="40"/>
                <w:sz w:val="20"/>
                <w:szCs w:val="20"/>
                <w:lang w:val="en-GB" w:eastAsia="en-GB"/>
              </w:rPr>
              <w:t xml:space="preserve"> (excluding headteacher).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B2C6"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E3FA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CED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7308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w:t>
            </w:r>
          </w:p>
          <w:p w14:paraId="00BD3D2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0BF8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w:t>
            </w:r>
          </w:p>
          <w:p w14:paraId="2720E2F5"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7AD85B0C"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492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Appointment of school Staff</w:t>
            </w:r>
            <w:r w:rsidRPr="009408EE">
              <w:rPr>
                <w:rFonts w:eastAsia="Times New Roman" w:cs="Times New Roman"/>
                <w:color w:val="003E75" w:themeColor="background2" w:themeShade="40"/>
                <w:sz w:val="20"/>
                <w:szCs w:val="20"/>
                <w:lang w:val="en-GB" w:eastAsia="en-GB"/>
              </w:rPr>
              <w:t xml:space="preserve"> (excluding headteacher and senior leadership team).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587E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C8DC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8D13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FA38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w:t>
            </w:r>
          </w:p>
          <w:p w14:paraId="43E0EC2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Challenge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F540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r>
      <w:tr w:rsidR="009408EE" w:rsidRPr="009408EE" w14:paraId="23EA5045"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9E3E1"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Suspension/dismissal of school staff</w:t>
            </w:r>
            <w:r w:rsidRPr="009408EE">
              <w:rPr>
                <w:rFonts w:eastAsia="Times New Roman" w:cs="Times New Roman"/>
                <w:color w:val="003E75" w:themeColor="background2" w:themeShade="40"/>
                <w:sz w:val="20"/>
                <w:szCs w:val="20"/>
                <w:lang w:val="en-GB" w:eastAsia="en-GB"/>
              </w:rPr>
              <w:t xml:space="preserve"> (other than headteacher).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806C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EA8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9FB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D819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2AAAB"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w:t>
            </w:r>
          </w:p>
        </w:tc>
      </w:tr>
      <w:tr w:rsidR="009408EE" w:rsidRPr="009408EE" w14:paraId="47CCE4AD"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61AF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Secondment of Trust staff</w:t>
            </w:r>
            <w:r w:rsidRPr="009408EE">
              <w:rPr>
                <w:rFonts w:eastAsia="Times New Roman" w:cs="Times New Roman"/>
                <w:color w:val="003E75" w:themeColor="background2" w:themeShade="40"/>
                <w:sz w:val="20"/>
                <w:szCs w:val="20"/>
                <w:lang w:val="en-GB" w:eastAsia="en-GB"/>
              </w:rPr>
              <w:t xml:space="preserve"> internally across the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576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37E5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3398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2F38A"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5ECDD"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175F9A90"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AD92"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Staffing structure</w:t>
            </w:r>
            <w:r w:rsidRPr="009408EE">
              <w:rPr>
                <w:rFonts w:eastAsia="Times New Roman" w:cs="Times New Roman"/>
                <w:color w:val="003E75" w:themeColor="background2" w:themeShade="40"/>
                <w:sz w:val="20"/>
                <w:szCs w:val="20"/>
                <w:lang w:val="en-GB" w:eastAsia="en-GB"/>
              </w:rPr>
              <w:t xml:space="preserve"> (Teacher FTE) for each 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88304"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72D8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9B43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3493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DB04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1972CF1"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9494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Trust Workforce Strategy</w:t>
            </w:r>
            <w:r w:rsidRPr="009408EE">
              <w:rPr>
                <w:rFonts w:eastAsia="Times New Roman" w:cs="Times New Roman"/>
                <w:color w:val="003E75" w:themeColor="background2" w:themeShade="40"/>
                <w:sz w:val="20"/>
                <w:szCs w:val="20"/>
                <w:lang w:val="en-GB" w:eastAsia="en-GB"/>
              </w:rPr>
              <w:t xml:space="preserve"> i.e. retention, talent management, succession planning.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DD14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2ADD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4068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AE7F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2E6A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r>
      <w:tr w:rsidR="009408EE" w:rsidRPr="009408EE" w14:paraId="04B0D307"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4140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Restructure decisions</w:t>
            </w:r>
            <w:r w:rsidRPr="009408EE">
              <w:rPr>
                <w:rFonts w:eastAsia="Times New Roman" w:cs="Times New Roman"/>
                <w:color w:val="003E75" w:themeColor="background2" w:themeShade="40"/>
                <w:sz w:val="20"/>
                <w:szCs w:val="20"/>
                <w:lang w:val="en-GB" w:eastAsia="en-GB"/>
              </w:rPr>
              <w:t xml:space="preserve"> i.e. redundancies and authorisation of redundancy / early retirement payments.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25C9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7D2DE"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174B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6E026"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0BF1"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Responsible at school level</w:t>
            </w:r>
          </w:p>
        </w:tc>
      </w:tr>
      <w:tr w:rsidR="009408EE" w:rsidRPr="009408EE" w14:paraId="29966BE8"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C690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Approval of </w:t>
            </w:r>
            <w:r w:rsidRPr="009408EE">
              <w:rPr>
                <w:rFonts w:eastAsia="Times New Roman" w:cs="Times New Roman"/>
                <w:b/>
                <w:bCs/>
                <w:color w:val="003E75" w:themeColor="background2" w:themeShade="40"/>
                <w:sz w:val="20"/>
                <w:szCs w:val="20"/>
                <w:lang w:val="en-GB" w:eastAsia="en-GB"/>
              </w:rPr>
              <w:t>overall staffing structure</w:t>
            </w:r>
            <w:r w:rsidRPr="009408EE">
              <w:rPr>
                <w:rFonts w:eastAsia="Times New Roman" w:cs="Times New Roman"/>
                <w:color w:val="003E75" w:themeColor="background2" w:themeShade="40"/>
                <w:sz w:val="20"/>
                <w:szCs w:val="20"/>
                <w:lang w:val="en-GB" w:eastAsia="en-GB"/>
              </w:rPr>
              <w:t xml:space="preserve"> for Trust.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6990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84BD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29C2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E23B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E0F1C"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r>
      <w:tr w:rsidR="009408EE" w:rsidRPr="009408EE" w14:paraId="6C5D4642"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668B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lastRenderedPageBreak/>
              <w:t>Effective Trust HR Policies</w:t>
            </w:r>
            <w:r w:rsidRPr="009408EE">
              <w:rPr>
                <w:rFonts w:eastAsia="Times New Roman" w:cs="Times New Roman"/>
                <w:color w:val="003E75" w:themeColor="background2" w:themeShade="40"/>
                <w:sz w:val="20"/>
                <w:szCs w:val="20"/>
                <w:lang w:val="en-GB" w:eastAsia="en-GB"/>
              </w:rPr>
              <w:t xml:space="preserve"> and procedures.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031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D2AF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5AE0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319A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B7827"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r w:rsidR="009408EE" w:rsidRPr="009408EE" w14:paraId="6FCF13D9"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D46DD"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b/>
                <w:bCs/>
                <w:color w:val="003E75" w:themeColor="background2" w:themeShade="40"/>
                <w:sz w:val="20"/>
                <w:szCs w:val="20"/>
                <w:lang w:val="en-GB" w:eastAsia="en-GB"/>
              </w:rPr>
              <w:t>Review</w:t>
            </w:r>
            <w:r w:rsidRPr="009408EE">
              <w:rPr>
                <w:rFonts w:eastAsia="Times New Roman" w:cs="Times New Roman"/>
                <w:color w:val="003E75" w:themeColor="background2" w:themeShade="40"/>
                <w:sz w:val="20"/>
                <w:szCs w:val="20"/>
                <w:lang w:val="en-GB" w:eastAsia="en-GB"/>
              </w:rPr>
              <w:t xml:space="preserve"> impact of all statutory HR policies across the Trust and schools.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473EA"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F938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A77E2"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5F68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FD30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66EA1A7C"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94C0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Set</w:t>
            </w:r>
            <w:r w:rsidRPr="009408EE">
              <w:rPr>
                <w:rFonts w:eastAsia="Times New Roman" w:cs="Times New Roman"/>
                <w:b/>
                <w:bCs/>
                <w:color w:val="003E75" w:themeColor="background2" w:themeShade="40"/>
                <w:sz w:val="20"/>
                <w:szCs w:val="20"/>
                <w:lang w:val="en-GB" w:eastAsia="en-GB"/>
              </w:rPr>
              <w:t xml:space="preserve"> Contractual Terms and Conditions of Employment</w:t>
            </w:r>
            <w:r w:rsidRPr="009408EE">
              <w:rPr>
                <w:rFonts w:eastAsia="Times New Roman" w:cs="Times New Roman"/>
                <w:color w:val="003E75" w:themeColor="background2" w:themeShade="40"/>
                <w:sz w:val="20"/>
                <w:szCs w:val="20"/>
                <w:lang w:val="en-GB" w:eastAsia="en-GB"/>
              </w:rPr>
              <w:t xml:space="preserve"> and maintain Staff Handbook.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6FE2B"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165B3"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7791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Support and Challenge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C505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44C90"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3D35ECF1" w14:textId="77777777" w:rsidTr="009408EE">
        <w:trPr>
          <w:trHeight w:val="765"/>
        </w:trPr>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6EFB9"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Set, monitor, and review </w:t>
            </w:r>
            <w:r w:rsidRPr="009408EE">
              <w:rPr>
                <w:rFonts w:eastAsia="Times New Roman" w:cs="Times New Roman"/>
                <w:b/>
                <w:bCs/>
                <w:color w:val="003E75" w:themeColor="background2" w:themeShade="40"/>
                <w:sz w:val="20"/>
                <w:szCs w:val="20"/>
                <w:lang w:val="en-GB" w:eastAsia="en-GB"/>
              </w:rPr>
              <w:t>Pay and Performance Management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75C88"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59C7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0002E"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3D014"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29AB5"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Consult</w:t>
            </w:r>
          </w:p>
        </w:tc>
      </w:tr>
      <w:tr w:rsidR="009408EE" w:rsidRPr="009408EE" w14:paraId="6E2A9190" w14:textId="77777777" w:rsidTr="009408EE">
        <w:tc>
          <w:tcPr>
            <w:tcW w:w="3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B59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 xml:space="preserve">Annual review of </w:t>
            </w:r>
            <w:r w:rsidRPr="009408EE">
              <w:rPr>
                <w:rFonts w:eastAsia="Times New Roman" w:cs="Times New Roman"/>
                <w:b/>
                <w:bCs/>
                <w:color w:val="003E75" w:themeColor="background2" w:themeShade="40"/>
                <w:sz w:val="20"/>
                <w:szCs w:val="20"/>
                <w:lang w:val="en-GB" w:eastAsia="en-GB"/>
              </w:rPr>
              <w:t>NJC recommendations and Teacher Pay</w:t>
            </w:r>
            <w:r w:rsidRPr="009408EE">
              <w:rPr>
                <w:rFonts w:eastAsia="Times New Roman" w:cs="Times New Roman"/>
                <w:color w:val="003E75" w:themeColor="background2" w:themeShade="40"/>
                <w:sz w:val="20"/>
                <w:szCs w:val="20"/>
                <w:lang w:val="en-GB" w:eastAsia="en-GB"/>
              </w:rPr>
              <w:t xml:space="preserve"> </w:t>
            </w:r>
            <w:r w:rsidRPr="009408EE">
              <w:rPr>
                <w:rFonts w:eastAsia="Times New Roman" w:cs="Times New Roman"/>
                <w:b/>
                <w:bCs/>
                <w:color w:val="003E75" w:themeColor="background2" w:themeShade="40"/>
                <w:sz w:val="20"/>
                <w:szCs w:val="20"/>
                <w:lang w:val="en-GB" w:eastAsia="en-GB"/>
              </w:rPr>
              <w:t>Scales</w:t>
            </w:r>
            <w:r w:rsidRPr="009408EE">
              <w:rPr>
                <w:rFonts w:eastAsia="Times New Roman" w:cs="Times New Roman"/>
                <w:color w:val="003E75" w:themeColor="background2" w:themeShade="40"/>
                <w:sz w:val="20"/>
                <w:szCs w:val="20"/>
                <w:lang w:val="en-GB" w:eastAsia="en-GB"/>
              </w:rPr>
              <w:t xml:space="preserve"> re: teachers’ and support staff pay and conditions.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53140"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3938"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Approve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2F26F" w14:textId="77777777" w:rsidR="009408EE" w:rsidRPr="009408EE" w:rsidRDefault="009408EE" w:rsidP="009408EE">
            <w:pPr>
              <w:spacing w:before="0" w:after="0" w:line="240" w:lineRule="auto"/>
              <w:rPr>
                <w:rFonts w:eastAsia="Times New Roman" w:cs="Times New Roman"/>
                <w:color w:val="003E75" w:themeColor="background2" w:themeShade="4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B6509"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w:t>
            </w:r>
          </w:p>
        </w:tc>
        <w:tc>
          <w:tcPr>
            <w:tcW w:w="2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0CDF" w14:textId="77777777" w:rsidR="009408EE" w:rsidRPr="009408EE" w:rsidRDefault="009408EE" w:rsidP="009408EE">
            <w:pPr>
              <w:spacing w:before="0" w:after="0" w:line="240" w:lineRule="auto"/>
              <w:jc w:val="center"/>
              <w:rPr>
                <w:rFonts w:eastAsia="Times New Roman" w:cs="Times New Roman"/>
                <w:color w:val="003E75" w:themeColor="background2" w:themeShade="40"/>
                <w:sz w:val="20"/>
                <w:szCs w:val="20"/>
                <w:lang w:val="en-GB" w:eastAsia="en-GB"/>
              </w:rPr>
            </w:pPr>
            <w:r w:rsidRPr="009408EE">
              <w:rPr>
                <w:rFonts w:eastAsia="Times New Roman" w:cs="Times New Roman"/>
                <w:color w:val="003E75" w:themeColor="background2" w:themeShade="40"/>
                <w:sz w:val="20"/>
                <w:szCs w:val="20"/>
                <w:lang w:val="en-GB" w:eastAsia="en-GB"/>
              </w:rPr>
              <w:t>Accountable and Responsible at school level</w:t>
            </w:r>
          </w:p>
        </w:tc>
      </w:tr>
    </w:tbl>
    <w:p w14:paraId="6D29E933" w14:textId="77777777" w:rsidR="00CB4944" w:rsidRPr="009408EE" w:rsidRDefault="00CB4944" w:rsidP="00325E9B">
      <w:pPr>
        <w:rPr>
          <w:color w:val="003E75" w:themeColor="background2" w:themeShade="40"/>
          <w:sz w:val="20"/>
          <w:szCs w:val="20"/>
        </w:rPr>
      </w:pPr>
    </w:p>
    <w:p w14:paraId="235021A3" w14:textId="77777777" w:rsidR="00CB4944" w:rsidRPr="009408EE" w:rsidRDefault="00CB4944" w:rsidP="00325E9B">
      <w:pPr>
        <w:rPr>
          <w:color w:val="003E75" w:themeColor="background2" w:themeShade="40"/>
          <w:sz w:val="20"/>
          <w:szCs w:val="20"/>
        </w:rPr>
      </w:pPr>
    </w:p>
    <w:p w14:paraId="19B28E56" w14:textId="77777777" w:rsidR="005443C9" w:rsidRPr="009408EE" w:rsidRDefault="005443C9" w:rsidP="00325E9B">
      <w:pPr>
        <w:rPr>
          <w:color w:val="003E75" w:themeColor="background2" w:themeShade="40"/>
          <w:sz w:val="20"/>
          <w:szCs w:val="20"/>
        </w:rPr>
      </w:pPr>
    </w:p>
    <w:p w14:paraId="720B2AEB" w14:textId="77777777" w:rsidR="005443C9" w:rsidRPr="009408EE" w:rsidRDefault="005443C9" w:rsidP="00325E9B">
      <w:pPr>
        <w:rPr>
          <w:color w:val="003E75" w:themeColor="background2" w:themeShade="40"/>
          <w:sz w:val="20"/>
          <w:szCs w:val="20"/>
        </w:rPr>
      </w:pPr>
    </w:p>
    <w:p w14:paraId="317A639F" w14:textId="77777777" w:rsidR="00C35FBD" w:rsidRPr="009408EE" w:rsidRDefault="00C35FBD" w:rsidP="00C35FBD">
      <w:pPr>
        <w:ind w:left="360"/>
        <w:rPr>
          <w:color w:val="003E75" w:themeColor="background2" w:themeShade="40"/>
          <w:sz w:val="20"/>
          <w:szCs w:val="20"/>
        </w:rPr>
      </w:pPr>
    </w:p>
    <w:sectPr w:rsidR="00C35FBD" w:rsidRPr="009408EE">
      <w:headerReference w:type="even" r:id="rId9"/>
      <w:headerReference w:type="default" r:id="rId10"/>
      <w:footerReference w:type="default" r:id="rId11"/>
      <w:headerReference w:type="first" r:id="rId12"/>
      <w:footerReference w:type="first" r:id="rId1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ABA02" w14:textId="77777777" w:rsidR="009975CD" w:rsidRDefault="009975CD" w:rsidP="00C6554A">
      <w:pPr>
        <w:spacing w:before="0" w:after="0" w:line="240" w:lineRule="auto"/>
      </w:pPr>
      <w:r>
        <w:separator/>
      </w:r>
    </w:p>
  </w:endnote>
  <w:endnote w:type="continuationSeparator" w:id="0">
    <w:p w14:paraId="37F8847A" w14:textId="77777777" w:rsidR="009975CD" w:rsidRDefault="009975C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43A9" w14:textId="77777777" w:rsidR="009408EE" w:rsidRDefault="009408EE">
    <w:pPr>
      <w:pStyle w:val="Footer"/>
    </w:pPr>
    <w:r>
      <w:rPr>
        <w:noProof/>
        <w:lang w:val="en-GB" w:eastAsia="en-GB"/>
      </w:rPr>
      <w:drawing>
        <wp:anchor distT="0" distB="0" distL="114300" distR="114300" simplePos="0" relativeHeight="251660288" behindDoc="0" locked="0" layoutInCell="1" allowOverlap="1" wp14:anchorId="352916E7" wp14:editId="04606CC5">
          <wp:simplePos x="0" y="0"/>
          <wp:positionH relativeFrom="rightMargin">
            <wp:align>left</wp:align>
          </wp:positionH>
          <wp:positionV relativeFrom="paragraph">
            <wp:posOffset>-255905</wp:posOffset>
          </wp:positionV>
          <wp:extent cx="892175" cy="88138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8138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Arabic  \* MERGEFORMAT </w:instrText>
    </w:r>
    <w:r>
      <w:fldChar w:fldCharType="separate"/>
    </w:r>
    <w:r w:rsidR="00B268DD">
      <w:rPr>
        <w:noProof/>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8FCA" w14:textId="77777777" w:rsidR="00991852" w:rsidRPr="00FB14C1" w:rsidRDefault="00991852" w:rsidP="00991852">
    <w:pPr>
      <w:pStyle w:val="Footer"/>
      <w:jc w:val="center"/>
      <w:rPr>
        <w:i/>
        <w:iCs/>
        <w:color w:val="002060"/>
      </w:rPr>
    </w:pPr>
    <w:r w:rsidRPr="00FB14C1">
      <w:rPr>
        <w:i/>
        <w:iCs/>
        <w:color w:val="002060"/>
      </w:rPr>
      <w:t>Responsibility…Authority…Accountability</w:t>
    </w:r>
  </w:p>
  <w:p w14:paraId="6F332929" w14:textId="77777777" w:rsidR="009408EE" w:rsidRDefault="009408EE">
    <w:pPr>
      <w:pStyle w:val="Footer"/>
    </w:pPr>
    <w:r>
      <w:rPr>
        <w:noProof/>
        <w:lang w:val="en-GB" w:eastAsia="en-GB"/>
      </w:rPr>
      <w:drawing>
        <wp:anchor distT="0" distB="0" distL="114300" distR="114300" simplePos="0" relativeHeight="251658240" behindDoc="0" locked="0" layoutInCell="1" allowOverlap="1" wp14:anchorId="023974AC" wp14:editId="713D9950">
          <wp:simplePos x="0" y="0"/>
          <wp:positionH relativeFrom="rightMargin">
            <wp:align>left</wp:align>
          </wp:positionH>
          <wp:positionV relativeFrom="paragraph">
            <wp:posOffset>-295910</wp:posOffset>
          </wp:positionV>
          <wp:extent cx="892175" cy="88138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8813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37E7E" w14:textId="77777777" w:rsidR="009975CD" w:rsidRDefault="009975CD" w:rsidP="00C6554A">
      <w:pPr>
        <w:spacing w:before="0" w:after="0" w:line="240" w:lineRule="auto"/>
      </w:pPr>
      <w:r>
        <w:separator/>
      </w:r>
    </w:p>
  </w:footnote>
  <w:footnote w:type="continuationSeparator" w:id="0">
    <w:p w14:paraId="6E13D543" w14:textId="77777777" w:rsidR="009975CD" w:rsidRDefault="009975CD"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3EE3" w14:textId="3462A350" w:rsidR="00991852" w:rsidRDefault="00991852">
    <w:pPr>
      <w:pStyle w:val="Header"/>
    </w:pPr>
    <w:r>
      <w:rPr>
        <w:noProof/>
      </w:rPr>
      <w:pict w14:anchorId="33288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3" o:spid="_x0000_s4098" type="#_x0000_t136" style="position:absolute;margin-left:0;margin-top:0;width:538.7pt;height:70.25pt;rotation:315;z-index:-251652096;mso-position-horizontal:center;mso-position-horizontal-relative:margin;mso-position-vertical:center;mso-position-vertical-relative:margin" o:allowincell="f" fillcolor="silver" stroked="f">
          <v:fill opacity=".5"/>
          <v:textpath style="font-family:&quot;Constantia&quot;;font-size:1pt" string="Intentionally inclus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41E4" w14:textId="23CB6AE8" w:rsidR="00991852" w:rsidRDefault="00991852">
    <w:pPr>
      <w:pStyle w:val="Header"/>
    </w:pPr>
    <w:r>
      <w:rPr>
        <w:noProof/>
      </w:rPr>
      <w:pict w14:anchorId="5C0E1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4" o:spid="_x0000_s4099" type="#_x0000_t136" style="position:absolute;margin-left:0;margin-top:0;width:538.7pt;height:70.25pt;rotation:315;z-index:-251650048;mso-position-horizontal:center;mso-position-horizontal-relative:margin;mso-position-vertical:center;mso-position-vertical-relative:margin" o:allowincell="f" fillcolor="silver" stroked="f">
          <v:fill opacity=".5"/>
          <v:textpath style="font-family:&quot;Constantia&quot;;font-size:1pt" string="Intentionally inclusiv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6C83" w14:textId="467699E8" w:rsidR="00991852" w:rsidRDefault="00991852">
    <w:pPr>
      <w:pStyle w:val="Header"/>
    </w:pPr>
    <w:r>
      <w:rPr>
        <w:noProof/>
      </w:rPr>
      <w:pict w14:anchorId="22FC5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92812" o:spid="_x0000_s4097" type="#_x0000_t136" style="position:absolute;margin-left:0;margin-top:0;width:538.7pt;height:70.25pt;rotation:315;z-index:-251654144;mso-position-horizontal:center;mso-position-horizontal-relative:margin;mso-position-vertical:center;mso-position-vertical-relative:margin" o:allowincell="f" fillcolor="silver" stroked="f">
          <v:fill opacity=".5"/>
          <v:textpath style="font-family:&quot;Constantia&quot;;font-size:1pt" string="Intentionally inclusiv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30066F"/>
    <w:multiLevelType w:val="multilevel"/>
    <w:tmpl w:val="F7C6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E54478"/>
    <w:multiLevelType w:val="multilevel"/>
    <w:tmpl w:val="EFE8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7074E4"/>
    <w:multiLevelType w:val="multilevel"/>
    <w:tmpl w:val="55B435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155FEE"/>
    <w:multiLevelType w:val="multilevel"/>
    <w:tmpl w:val="E3C8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E201CA"/>
    <w:multiLevelType w:val="hybridMultilevel"/>
    <w:tmpl w:val="898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7D3633"/>
    <w:multiLevelType w:val="multilevel"/>
    <w:tmpl w:val="1F9E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F94DD0"/>
    <w:multiLevelType w:val="multilevel"/>
    <w:tmpl w:val="E8C433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527DB1"/>
    <w:multiLevelType w:val="hybridMultilevel"/>
    <w:tmpl w:val="E0329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346F51"/>
    <w:multiLevelType w:val="hybridMultilevel"/>
    <w:tmpl w:val="B1F8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4F68D7"/>
    <w:multiLevelType w:val="multilevel"/>
    <w:tmpl w:val="9628EA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1A7CC7"/>
    <w:multiLevelType w:val="multilevel"/>
    <w:tmpl w:val="7064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570841"/>
    <w:multiLevelType w:val="multilevel"/>
    <w:tmpl w:val="D09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E7DE4"/>
    <w:multiLevelType w:val="multilevel"/>
    <w:tmpl w:val="B5E6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1D7629"/>
    <w:multiLevelType w:val="multilevel"/>
    <w:tmpl w:val="A36836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AD1A09"/>
    <w:multiLevelType w:val="multilevel"/>
    <w:tmpl w:val="F336F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4E4D4F"/>
    <w:multiLevelType w:val="multilevel"/>
    <w:tmpl w:val="28CEC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B2115D"/>
    <w:multiLevelType w:val="multilevel"/>
    <w:tmpl w:val="9068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A65C8"/>
    <w:multiLevelType w:val="multilevel"/>
    <w:tmpl w:val="CEA2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7D1AD6"/>
    <w:multiLevelType w:val="hybridMultilevel"/>
    <w:tmpl w:val="700E2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DE3566"/>
    <w:multiLevelType w:val="multilevel"/>
    <w:tmpl w:val="A4C0EC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F353D5"/>
    <w:multiLevelType w:val="multilevel"/>
    <w:tmpl w:val="D7E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E0965"/>
    <w:multiLevelType w:val="multilevel"/>
    <w:tmpl w:val="4368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91E5A"/>
    <w:multiLevelType w:val="multilevel"/>
    <w:tmpl w:val="2EC8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3040F"/>
    <w:multiLevelType w:val="multilevel"/>
    <w:tmpl w:val="D0C6C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07656"/>
    <w:multiLevelType w:val="hybridMultilevel"/>
    <w:tmpl w:val="1632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3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37"/>
  </w:num>
  <w:num w:numId="18">
    <w:abstractNumId w:val="20"/>
  </w:num>
  <w:num w:numId="19">
    <w:abstractNumId w:val="30"/>
  </w:num>
  <w:num w:numId="20">
    <w:abstractNumId w:val="19"/>
  </w:num>
  <w:num w:numId="21">
    <w:abstractNumId w:val="17"/>
  </w:num>
  <w:num w:numId="22">
    <w:abstractNumId w:val="29"/>
  </w:num>
  <w:num w:numId="23">
    <w:abstractNumId w:val="22"/>
  </w:num>
  <w:num w:numId="24">
    <w:abstractNumId w:val="26"/>
    <w:lvlOverride w:ilvl="0">
      <w:lvl w:ilvl="0">
        <w:numFmt w:val="decimal"/>
        <w:lvlText w:val="%1."/>
        <w:lvlJc w:val="left"/>
      </w:lvl>
    </w:lvlOverride>
  </w:num>
  <w:num w:numId="25">
    <w:abstractNumId w:val="13"/>
  </w:num>
  <w:num w:numId="26">
    <w:abstractNumId w:val="34"/>
  </w:num>
  <w:num w:numId="27">
    <w:abstractNumId w:val="15"/>
  </w:num>
  <w:num w:numId="28">
    <w:abstractNumId w:val="33"/>
  </w:num>
  <w:num w:numId="29">
    <w:abstractNumId w:val="11"/>
  </w:num>
  <w:num w:numId="30">
    <w:abstractNumId w:val="28"/>
  </w:num>
  <w:num w:numId="31">
    <w:abstractNumId w:val="35"/>
  </w:num>
  <w:num w:numId="32">
    <w:abstractNumId w:val="23"/>
  </w:num>
  <w:num w:numId="33">
    <w:abstractNumId w:val="24"/>
  </w:num>
  <w:num w:numId="34">
    <w:abstractNumId w:val="25"/>
    <w:lvlOverride w:ilvl="0">
      <w:lvl w:ilvl="0">
        <w:numFmt w:val="decimal"/>
        <w:lvlText w:val="%1."/>
        <w:lvlJc w:val="left"/>
      </w:lvl>
    </w:lvlOverride>
  </w:num>
  <w:num w:numId="35">
    <w:abstractNumId w:val="27"/>
    <w:lvlOverride w:ilvl="0">
      <w:lvl w:ilvl="0">
        <w:numFmt w:val="upperLetter"/>
        <w:lvlText w:val="%1."/>
        <w:lvlJc w:val="left"/>
      </w:lvl>
    </w:lvlOverride>
  </w:num>
  <w:num w:numId="36">
    <w:abstractNumId w:val="36"/>
    <w:lvlOverride w:ilvl="0">
      <w:lvl w:ilvl="0">
        <w:numFmt w:val="decimal"/>
        <w:lvlText w:val="%1."/>
        <w:lvlJc w:val="left"/>
      </w:lvl>
    </w:lvlOverride>
  </w:num>
  <w:num w:numId="37">
    <w:abstractNumId w:val="32"/>
    <w:lvlOverride w:ilvl="0">
      <w:lvl w:ilvl="0">
        <w:numFmt w:val="decimal"/>
        <w:lvlText w:val="%1."/>
        <w:lvlJc w:val="left"/>
      </w:lvl>
    </w:lvlOverride>
  </w:num>
  <w:num w:numId="38">
    <w:abstractNumId w:val="14"/>
    <w:lvlOverride w:ilvl="0">
      <w:lvl w:ilvl="0">
        <w:numFmt w:val="decimal"/>
        <w:lvlText w:val="%1."/>
        <w:lvlJc w:val="left"/>
      </w:lvl>
    </w:lvlOverride>
  </w:num>
  <w:num w:numId="39">
    <w:abstractNumId w:val="21"/>
    <w:lvlOverride w:ilvl="0">
      <w:lvl w:ilvl="0">
        <w:numFmt w:val="decimal"/>
        <w:lvlText w:val="%1."/>
        <w:lvlJc w:val="left"/>
      </w:lvl>
    </w:lvlOverride>
  </w:num>
  <w:num w:numId="40">
    <w:abstractNumId w:val="1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E71"/>
    <w:rsid w:val="000473BE"/>
    <w:rsid w:val="00054936"/>
    <w:rsid w:val="00082D48"/>
    <w:rsid w:val="000871F7"/>
    <w:rsid w:val="000A476A"/>
    <w:rsid w:val="000E13BD"/>
    <w:rsid w:val="00187172"/>
    <w:rsid w:val="002554CD"/>
    <w:rsid w:val="00286778"/>
    <w:rsid w:val="00293B83"/>
    <w:rsid w:val="002B4294"/>
    <w:rsid w:val="00325E9B"/>
    <w:rsid w:val="00333D0D"/>
    <w:rsid w:val="0039310B"/>
    <w:rsid w:val="004C049F"/>
    <w:rsid w:val="005000E2"/>
    <w:rsid w:val="00506FE2"/>
    <w:rsid w:val="005411A5"/>
    <w:rsid w:val="005443C9"/>
    <w:rsid w:val="0055287D"/>
    <w:rsid w:val="006A3CE7"/>
    <w:rsid w:val="007A022A"/>
    <w:rsid w:val="00855FDF"/>
    <w:rsid w:val="008F49E6"/>
    <w:rsid w:val="009360DA"/>
    <w:rsid w:val="009408EE"/>
    <w:rsid w:val="00991852"/>
    <w:rsid w:val="009975CD"/>
    <w:rsid w:val="009A6A86"/>
    <w:rsid w:val="00B268DD"/>
    <w:rsid w:val="00C1298A"/>
    <w:rsid w:val="00C35FBD"/>
    <w:rsid w:val="00C6554A"/>
    <w:rsid w:val="00C75E71"/>
    <w:rsid w:val="00C950BF"/>
    <w:rsid w:val="00CB4944"/>
    <w:rsid w:val="00DA10AB"/>
    <w:rsid w:val="00E543D0"/>
    <w:rsid w:val="00ED7C44"/>
    <w:rsid w:val="00F55639"/>
    <w:rsid w:val="00F6233C"/>
    <w:rsid w:val="00FA5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2F835473"/>
  <w15:chartTrackingRefBased/>
  <w15:docId w15:val="{4C87432C-9F81-4110-A07B-6483C832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0871F7"/>
    <w:pPr>
      <w:ind w:left="720"/>
      <w:contextualSpacing/>
    </w:pPr>
  </w:style>
  <w:style w:type="paragraph" w:styleId="NormalWeb">
    <w:name w:val="Normal (Web)"/>
    <w:basedOn w:val="Normal"/>
    <w:uiPriority w:val="99"/>
    <w:semiHidden/>
    <w:unhideWhenUsed/>
    <w:rsid w:val="0028677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numbering" w:customStyle="1" w:styleId="NoList1">
    <w:name w:val="No List1"/>
    <w:next w:val="NoList"/>
    <w:uiPriority w:val="99"/>
    <w:semiHidden/>
    <w:unhideWhenUsed/>
    <w:rsid w:val="009408EE"/>
  </w:style>
  <w:style w:type="paragraph" w:customStyle="1" w:styleId="msonormal0">
    <w:name w:val="msonormal"/>
    <w:basedOn w:val="Normal"/>
    <w:rsid w:val="009408E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102290">
      <w:bodyDiv w:val="1"/>
      <w:marLeft w:val="0"/>
      <w:marRight w:val="0"/>
      <w:marTop w:val="0"/>
      <w:marBottom w:val="0"/>
      <w:divBdr>
        <w:top w:val="none" w:sz="0" w:space="0" w:color="auto"/>
        <w:left w:val="none" w:sz="0" w:space="0" w:color="auto"/>
        <w:bottom w:val="none" w:sz="0" w:space="0" w:color="auto"/>
        <w:right w:val="none" w:sz="0" w:space="0" w:color="auto"/>
      </w:divBdr>
    </w:div>
    <w:div w:id="509757134">
      <w:bodyDiv w:val="1"/>
      <w:marLeft w:val="0"/>
      <w:marRight w:val="0"/>
      <w:marTop w:val="0"/>
      <w:marBottom w:val="0"/>
      <w:divBdr>
        <w:top w:val="none" w:sz="0" w:space="0" w:color="auto"/>
        <w:left w:val="none" w:sz="0" w:space="0" w:color="auto"/>
        <w:bottom w:val="none" w:sz="0" w:space="0" w:color="auto"/>
        <w:right w:val="none" w:sz="0" w:space="0" w:color="auto"/>
      </w:divBdr>
    </w:div>
    <w:div w:id="863523290">
      <w:bodyDiv w:val="1"/>
      <w:marLeft w:val="0"/>
      <w:marRight w:val="0"/>
      <w:marTop w:val="0"/>
      <w:marBottom w:val="0"/>
      <w:divBdr>
        <w:top w:val="none" w:sz="0" w:space="0" w:color="auto"/>
        <w:left w:val="none" w:sz="0" w:space="0" w:color="auto"/>
        <w:bottom w:val="none" w:sz="0" w:space="0" w:color="auto"/>
        <w:right w:val="none" w:sz="0" w:space="0" w:color="auto"/>
      </w:divBdr>
    </w:div>
    <w:div w:id="973753371">
      <w:bodyDiv w:val="1"/>
      <w:marLeft w:val="0"/>
      <w:marRight w:val="0"/>
      <w:marTop w:val="0"/>
      <w:marBottom w:val="0"/>
      <w:divBdr>
        <w:top w:val="none" w:sz="0" w:space="0" w:color="auto"/>
        <w:left w:val="none" w:sz="0" w:space="0" w:color="auto"/>
        <w:bottom w:val="none" w:sz="0" w:space="0" w:color="auto"/>
        <w:right w:val="none" w:sz="0" w:space="0" w:color="auto"/>
      </w:divBdr>
    </w:div>
    <w:div w:id="9801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My%20Settings\Application%20Data\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0</TotalTime>
  <Pages>21</Pages>
  <Words>4624</Words>
  <Characters>26357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Ames</dc:creator>
  <cp:keywords/>
  <dc:description/>
  <cp:lastModifiedBy>Mrs Ames</cp:lastModifiedBy>
  <cp:revision>2</cp:revision>
  <dcterms:created xsi:type="dcterms:W3CDTF">2024-09-24T07:22:00Z</dcterms:created>
  <dcterms:modified xsi:type="dcterms:W3CDTF">2024-09-24T07:22:00Z</dcterms:modified>
</cp:coreProperties>
</file>